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68" w:rsidRDefault="001814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1133605</wp:posOffset>
                </wp:positionH>
                <wp:positionV relativeFrom="paragraph">
                  <wp:posOffset>2110636</wp:posOffset>
                </wp:positionV>
                <wp:extent cx="4634631" cy="4972832"/>
                <wp:effectExtent l="0" t="0" r="0" b="0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631" cy="4972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 w:displacedByCustomXml="next"/>
                          <w:sdt>
                            <w:sdtPr>
                              <w:rPr>
                                <w:rFonts w:ascii="Calibri" w:hAnsi="Calibri"/>
                              </w:rPr>
                              <w:id w:val="495895251"/>
                              <w:placeholder>
                                <w:docPart w:val="086A4189AA344B94A959AC29BECD28B1"/>
                              </w:placeholder>
                            </w:sdtPr>
                            <w:sdtEndPr>
                              <w:rPr>
                                <w:rFonts w:asciiTheme="minorHAnsi" w:hAnsiTheme="minorHAnsi"/>
                              </w:rPr>
                            </w:sdtEndPr>
                            <w:sdtContent>
                              <w:p w:rsidR="00181460" w:rsidRPr="004D09DD" w:rsidRDefault="00181460">
                                <w:pPr>
                                  <w:rPr>
                                    <w:rFonts w:ascii="Calibri" w:hAnsi="Calibri"/>
                                    <w:b/>
                                    <w:color w:val="00B050"/>
                                  </w:rPr>
                                </w:pPr>
                                <w:r w:rsidRPr="004D09DD">
                                  <w:rPr>
                                    <w:rFonts w:ascii="Calibri" w:hAnsi="Calibri"/>
                                    <w:b/>
                                    <w:color w:val="00B050"/>
                                  </w:rPr>
                                  <w:t>W</w:t>
                                </w:r>
                                <w:r w:rsidR="00674351">
                                  <w:rPr>
                                    <w:rFonts w:ascii="Calibri" w:hAnsi="Calibri"/>
                                    <w:b/>
                                    <w:color w:val="00B050"/>
                                  </w:rPr>
                                  <w:t>eekly Splash – December 22, 2015</w:t>
                                </w:r>
                              </w:p>
                              <w:p w:rsidR="00181460" w:rsidRPr="004D09DD" w:rsidRDefault="00181460" w:rsidP="00181460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</w:pPr>
                                <w:r w:rsidRPr="004D09DD"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  <w:t>Wishing all our swimmers, coaches and their families a happy and healthy holiday!</w:t>
                                </w:r>
                              </w:p>
                              <w:p w:rsidR="007D5165" w:rsidRPr="004D09DD" w:rsidRDefault="00181460" w:rsidP="00181460">
                                <w:pPr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</w:pPr>
                                <w:r w:rsidRPr="004D09DD"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  <w:t xml:space="preserve">Holiday Practice Schedule – </w:t>
                                </w:r>
                                <w:r w:rsidRPr="004D09DD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The practice schedule for both this week and next week is posted on the website. </w:t>
                                </w:r>
                                <w:r w:rsidR="007D5165" w:rsidRPr="004D09DD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The regular practice schedule resumes on January</w:t>
                                </w:r>
                                <w:r w:rsidR="004D09DD" w:rsidRPr="004D09DD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  <w:r w:rsidR="00015D07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4</w:t>
                                </w:r>
                                <w:r w:rsidR="007D5165" w:rsidRPr="004D09DD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th.</w:t>
                                </w:r>
                              </w:p>
                              <w:p w:rsidR="007D5165" w:rsidRPr="004D09DD" w:rsidRDefault="007D5165" w:rsidP="00181460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4D09DD">
                                  <w:rPr>
                                    <w:rFonts w:ascii="Calibri" w:hAnsi="Calibri"/>
                                    <w:b/>
                                  </w:rPr>
                                  <w:t xml:space="preserve">Holiday Party – </w:t>
                                </w:r>
                                <w:r w:rsidRPr="004D09DD">
                                  <w:rPr>
                                    <w:rFonts w:ascii="Calibri" w:hAnsi="Calibri"/>
                                  </w:rPr>
                                  <w:t>Thank you to all the volunteers who helped make the two holiday parties a success.</w:t>
                                </w:r>
                              </w:p>
                              <w:p w:rsidR="007D5165" w:rsidRPr="004D09DD" w:rsidRDefault="007D5165" w:rsidP="00181460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4D09DD">
                                  <w:rPr>
                                    <w:rFonts w:ascii="Calibri" w:hAnsi="Calibri"/>
                                    <w:b/>
                                  </w:rPr>
                                  <w:t xml:space="preserve">The Giving Tree – </w:t>
                                </w:r>
                                <w:r w:rsidRPr="004D09DD">
                                  <w:rPr>
                                    <w:rFonts w:ascii="Calibri" w:hAnsi="Calibri"/>
                                  </w:rPr>
                                  <w:t>Thank you to those who participated in this annual tradition.  There are many families that will benefit from you generosity.</w:t>
                                </w:r>
                              </w:p>
                              <w:p w:rsidR="00D27ED0" w:rsidRDefault="00A4358E" w:rsidP="009E0756">
                                <w:pPr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  <w:t xml:space="preserve">Congratulations </w:t>
                                </w:r>
                                <w:r w:rsidR="00D27ED0" w:rsidRP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to</w:t>
                                </w:r>
                                <w:r w:rsidRP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  <w:r w:rsidR="00176E9E" w:rsidRP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t</w:t>
                                </w:r>
                                <w:r w:rsidR="00176E9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he </w:t>
                                </w:r>
                                <w:r w:rsid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Girls 13-14 400 Free Relay team of </w:t>
                                </w:r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Megan Judge, Caroline </w:t>
                                </w:r>
                                <w:proofErr w:type="spellStart"/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McGann</w:t>
                                </w:r>
                                <w:proofErr w:type="spellEnd"/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, Mary Mahoney and Ma</w:t>
                                </w:r>
                                <w:r w:rsid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d</w:t>
                                </w:r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di </w:t>
                                </w:r>
                                <w:proofErr w:type="spellStart"/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Piasecki</w:t>
                                </w:r>
                                <w:proofErr w:type="spellEnd"/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  <w:r w:rsidR="00D27ED0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>for setting a new Holiday Classic record of 3:35.50. Great job!</w:t>
                                </w:r>
                                <w:r w:rsidRPr="00A4358E">
                                  <w:rPr>
                                    <w:rFonts w:ascii="Calibri" w:hAnsi="Calibri"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15D07" w:rsidRPr="009E0756" w:rsidRDefault="009E0756" w:rsidP="009E0756">
                                <w:pPr>
                                  <w:rPr>
                                    <w:rFonts w:ascii="Calibri" w:eastAsia="Times New Roman" w:hAnsi="Calibri" w:cs="Arial"/>
                                    <w:szCs w:val="20"/>
                                  </w:rPr>
                                </w:pPr>
                                <w:r w:rsidRPr="009E0756"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  <w:t xml:space="preserve">Upcoming Swim Meets -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Cs w:val="20"/>
                                  </w:rPr>
                                  <w:t>Winter Splash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is scheduled for January 2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  <w:vertAlign w:val="superscript"/>
                                  </w:rPr>
                                  <w:t>nd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and 3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  <w:vertAlign w:val="superscript"/>
                                  </w:rPr>
                                  <w:t>rd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at Perth Amboy.</w:t>
                                </w:r>
                                <w:r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Cs w:val="20"/>
                                  </w:rPr>
                                  <w:t xml:space="preserve">Girls White vs FOBY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is scheduled for January 9th at </w:t>
                                </w:r>
                                <w:proofErr w:type="spellStart"/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>Zehnder</w:t>
                                </w:r>
                                <w:proofErr w:type="spellEnd"/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.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Cs w:val="20"/>
                                  </w:rPr>
                                  <w:t>Girls Red vs SHY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is scheduled for January 9th at Red Bank.</w:t>
                                </w:r>
                                <w:r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Cs w:val="20"/>
                                  </w:rPr>
                                  <w:t xml:space="preserve">Boys Red vs FSPY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is scheduled for January 9th at </w:t>
                                </w:r>
                                <w:proofErr w:type="spellStart"/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>Zehnder</w:t>
                                </w:r>
                                <w:proofErr w:type="spellEnd"/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. 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Cs w:val="20"/>
                                  </w:rPr>
                                  <w:t>Strong Kids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is scheduled for January 31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  <w:vertAlign w:val="superscript"/>
                                  </w:rPr>
                                  <w:t>st</w:t>
                                </w:r>
                                <w:r w:rsidR="00015D07" w:rsidRPr="009E0756">
                                  <w:rPr>
                                    <w:rFonts w:ascii="Calibri" w:eastAsia="Calibri" w:hAnsi="Calibri" w:cs="Calibri"/>
                                    <w:bCs/>
                                    <w:spacing w:val="1"/>
                                    <w:szCs w:val="20"/>
                                  </w:rPr>
                                  <w:t xml:space="preserve"> at Red Bank.</w:t>
                                </w:r>
                                <w:r w:rsidR="00181460" w:rsidRPr="009E0756">
                                  <w:rPr>
                                    <w:rFonts w:ascii="Calibri" w:hAnsi="Calibri"/>
                                    <w:b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9E0756" w:rsidRPr="009E0756" w:rsidRDefault="009E0756" w:rsidP="009E0756">
                                <w:pPr>
                                  <w:rPr>
                                    <w:rFonts w:ascii="Calibri" w:hAnsi="Calibri" w:cs="Calibri"/>
                                    <w:szCs w:val="20"/>
                                  </w:rPr>
                                </w:pPr>
                                <w:r w:rsidRPr="009E0756">
                                  <w:rPr>
                                    <w:rFonts w:ascii="Calibri" w:hAnsi="Calibri" w:cs="Calibri"/>
                                    <w:b/>
                                    <w:szCs w:val="20"/>
                                  </w:rPr>
                                  <w:t xml:space="preserve">Addendum to RBY Code of Conduct </w:t>
                                </w:r>
                                <w:r w:rsidRPr="009E0756">
                                  <w:rPr>
                                    <w:rFonts w:ascii="Calibri" w:hAnsi="Calibri" w:cs="Calibri"/>
                                    <w:szCs w:val="20"/>
                                  </w:rPr>
                                  <w:t xml:space="preserve">– As a reminder, the Anti-Bullying Policy form (Found on the web under “Parents Info” tab) must be signed by each swimmer and a parent, and then be returned in a sealed envelope to the box outside of Jack’s office at RBY or </w:t>
                                </w:r>
                                <w:proofErr w:type="spellStart"/>
                                <w:r w:rsidRPr="009E0756">
                                  <w:rPr>
                                    <w:rFonts w:ascii="Calibri" w:hAnsi="Calibri" w:cs="Calibri"/>
                                    <w:szCs w:val="20"/>
                                  </w:rPr>
                                  <w:t>Zehnder</w:t>
                                </w:r>
                                <w:proofErr w:type="spellEnd"/>
                                <w:r w:rsidRPr="009E0756">
                                  <w:rPr>
                                    <w:rFonts w:ascii="Calibri" w:hAnsi="Calibri" w:cs="Calibri"/>
                                    <w:szCs w:val="20"/>
                                  </w:rPr>
                                  <w:t>.  Forms must be returned by January 31</w:t>
                                </w:r>
                                <w:r w:rsidRPr="009E0756">
                                  <w:rPr>
                                    <w:rFonts w:ascii="Calibri" w:hAnsi="Calibri" w:cs="Calibri"/>
                                    <w:szCs w:val="20"/>
                                    <w:vertAlign w:val="superscript"/>
                                  </w:rPr>
                                  <w:t>st</w:t>
                                </w:r>
                                <w:r w:rsidRPr="009E0756">
                                  <w:rPr>
                                    <w:rFonts w:ascii="Calibri" w:hAnsi="Calibri" w:cs="Calibri"/>
                                    <w:szCs w:val="20"/>
                                  </w:rPr>
                                  <w:t xml:space="preserve"> otherwise your swimmer will NOT be allowed to compete in any championship meets.</w:t>
                                </w:r>
                              </w:p>
                              <w:bookmarkEnd w:id="0"/>
                              <w:p w:rsidR="004D09DD" w:rsidRDefault="004D09DD" w:rsidP="00181460">
                                <w:pPr>
                                  <w:pStyle w:val="PlainTex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D09DD" w:rsidRPr="004D09DD" w:rsidRDefault="004D09DD" w:rsidP="00181460">
                                <w:pPr>
                                  <w:pStyle w:val="PlainTex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A5668" w:rsidRDefault="008517BA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.25pt;margin-top:166.2pt;width:364.95pt;height:391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axtwIAALwFAAAOAAAAZHJzL2Uyb0RvYy54bWysVG1vmzAQ/j5p/8Hyd8pLnARQSdWGME3q&#10;XqR2P8ABE6yBzWwnpJv233c2SZq0mjRtQ8j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" filled="f" stroked="f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rFonts w:ascii="Calibri" w:hAnsi="Calibri"/>
                        </w:rPr>
                        <w:id w:val="495895251"/>
                        <w:placeholder>
                          <w:docPart w:val="086A4189AA344B94A959AC29BECD28B1"/>
                        </w:placeholder>
                      </w:sdtPr>
                      <w:sdtEndPr>
                        <w:rPr>
                          <w:rFonts w:asciiTheme="minorHAnsi" w:hAnsiTheme="minorHAnsi"/>
                        </w:rPr>
                      </w:sdtEndPr>
                      <w:sdtContent>
                        <w:p w:rsidR="00181460" w:rsidRPr="004D09DD" w:rsidRDefault="00181460">
                          <w:pPr>
                            <w:rPr>
                              <w:rFonts w:ascii="Calibri" w:hAnsi="Calibri"/>
                              <w:b/>
                              <w:color w:val="00B050"/>
                            </w:rPr>
                          </w:pPr>
                          <w:r w:rsidRPr="004D09DD">
                            <w:rPr>
                              <w:rFonts w:ascii="Calibri" w:hAnsi="Calibri"/>
                              <w:b/>
                              <w:color w:val="00B050"/>
                            </w:rPr>
                            <w:t>W</w:t>
                          </w:r>
                          <w:r w:rsidR="00674351">
                            <w:rPr>
                              <w:rFonts w:ascii="Calibri" w:hAnsi="Calibri"/>
                              <w:b/>
                              <w:color w:val="00B050"/>
                            </w:rPr>
                            <w:t>eekly Splash – December 22, 2015</w:t>
                          </w:r>
                        </w:p>
                        <w:p w:rsidR="00181460" w:rsidRPr="004D09DD" w:rsidRDefault="00181460" w:rsidP="00181460">
                          <w:pPr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</w:pPr>
                          <w:r w:rsidRPr="004D09DD"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  <w:t>Wishing all our swimmers, coaches and their families a happy and healthy holiday!</w:t>
                          </w:r>
                        </w:p>
                        <w:p w:rsidR="007D5165" w:rsidRPr="004D09DD" w:rsidRDefault="00181460" w:rsidP="00181460">
                          <w:pPr>
                            <w:rPr>
                              <w:rFonts w:ascii="Calibri" w:hAnsi="Calibri"/>
                              <w:bCs/>
                              <w:szCs w:val="20"/>
                            </w:rPr>
                          </w:pPr>
                          <w:r w:rsidRPr="004D09DD"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  <w:t xml:space="preserve">Holiday Practice Schedule – </w:t>
                          </w:r>
                          <w:r w:rsidRPr="004D09DD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The practice schedule for both this week and next week is posted on the website. </w:t>
                          </w:r>
                          <w:r w:rsidR="007D5165" w:rsidRPr="004D09DD">
                            <w:rPr>
                              <w:rFonts w:ascii="Calibri" w:hAnsi="Calibri"/>
                              <w:bCs/>
                              <w:szCs w:val="20"/>
                            </w:rPr>
                            <w:t>The regular practice schedule resumes on January</w:t>
                          </w:r>
                          <w:r w:rsidR="004D09DD" w:rsidRPr="004D09DD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 </w:t>
                          </w:r>
                          <w:r w:rsidR="00015D07">
                            <w:rPr>
                              <w:rFonts w:ascii="Calibri" w:hAnsi="Calibri"/>
                              <w:bCs/>
                              <w:szCs w:val="20"/>
                            </w:rPr>
                            <w:t>4</w:t>
                          </w:r>
                          <w:r w:rsidR="007D5165" w:rsidRPr="004D09DD">
                            <w:rPr>
                              <w:rFonts w:ascii="Calibri" w:hAnsi="Calibri"/>
                              <w:bCs/>
                              <w:szCs w:val="20"/>
                            </w:rPr>
                            <w:t>th.</w:t>
                          </w:r>
                        </w:p>
                        <w:p w:rsidR="007D5165" w:rsidRPr="004D09DD" w:rsidRDefault="007D5165" w:rsidP="00181460">
                          <w:pPr>
                            <w:rPr>
                              <w:rFonts w:ascii="Calibri" w:hAnsi="Calibri"/>
                            </w:rPr>
                          </w:pPr>
                          <w:r w:rsidRPr="004D09DD">
                            <w:rPr>
                              <w:rFonts w:ascii="Calibri" w:hAnsi="Calibri"/>
                              <w:b/>
                            </w:rPr>
                            <w:t xml:space="preserve">Holiday Party – </w:t>
                          </w:r>
                          <w:r w:rsidRPr="004D09DD">
                            <w:rPr>
                              <w:rFonts w:ascii="Calibri" w:hAnsi="Calibri"/>
                            </w:rPr>
                            <w:t>Thank you to all the volunteers who helped make the two holiday parties a success.</w:t>
                          </w:r>
                        </w:p>
                        <w:p w:rsidR="007D5165" w:rsidRPr="004D09DD" w:rsidRDefault="007D5165" w:rsidP="00181460">
                          <w:pPr>
                            <w:rPr>
                              <w:rFonts w:ascii="Calibri" w:hAnsi="Calibri"/>
                            </w:rPr>
                          </w:pPr>
                          <w:r w:rsidRPr="004D09DD">
                            <w:rPr>
                              <w:rFonts w:ascii="Calibri" w:hAnsi="Calibri"/>
                              <w:b/>
                            </w:rPr>
                            <w:t xml:space="preserve">The Giving Tree – </w:t>
                          </w:r>
                          <w:r w:rsidRPr="004D09DD">
                            <w:rPr>
                              <w:rFonts w:ascii="Calibri" w:hAnsi="Calibri"/>
                            </w:rPr>
                            <w:t>Thank you to those who participated in this annual tradition.  There are many families that will benefit from you generosity.</w:t>
                          </w:r>
                        </w:p>
                        <w:p w:rsidR="00D27ED0" w:rsidRDefault="00A4358E" w:rsidP="009E0756">
                          <w:pPr>
                            <w:rPr>
                              <w:rFonts w:ascii="Calibri" w:hAnsi="Calibri"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  <w:t xml:space="preserve">Congratulations </w:t>
                          </w:r>
                          <w:r w:rsidR="00D27ED0" w:rsidRP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>to</w:t>
                          </w:r>
                          <w:r w:rsidRP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 </w:t>
                          </w:r>
                          <w:r w:rsidR="00176E9E" w:rsidRP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>t</w:t>
                          </w:r>
                          <w:r w:rsidR="00176E9E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he </w:t>
                          </w:r>
                          <w:r w:rsid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Girls 13-14 400 Free Relay team of </w:t>
                          </w:r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Megan Judge, Caroline </w:t>
                          </w:r>
                          <w:proofErr w:type="spellStart"/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>McGann</w:t>
                          </w:r>
                          <w:proofErr w:type="spellEnd"/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>, Mary Mahoney and Ma</w:t>
                          </w:r>
                          <w:r w:rsid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>d</w:t>
                          </w:r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di </w:t>
                          </w:r>
                          <w:proofErr w:type="spellStart"/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>Piasecki</w:t>
                          </w:r>
                          <w:proofErr w:type="spellEnd"/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 </w:t>
                          </w:r>
                          <w:r w:rsidR="00D27ED0">
                            <w:rPr>
                              <w:rFonts w:ascii="Calibri" w:hAnsi="Calibri"/>
                              <w:bCs/>
                              <w:szCs w:val="20"/>
                            </w:rPr>
                            <w:t>for setting a new Holiday Classic record of 3:35.50. Great job!</w:t>
                          </w:r>
                          <w:r w:rsidRPr="00A4358E">
                            <w:rPr>
                              <w:rFonts w:ascii="Calibri" w:hAnsi="Calibri"/>
                              <w:bCs/>
                              <w:szCs w:val="20"/>
                            </w:rPr>
                            <w:t xml:space="preserve"> </w:t>
                          </w:r>
                        </w:p>
                        <w:p w:rsidR="00015D07" w:rsidRPr="009E0756" w:rsidRDefault="009E0756" w:rsidP="009E0756">
                          <w:pPr>
                            <w:rPr>
                              <w:rFonts w:ascii="Calibri" w:eastAsia="Times New Roman" w:hAnsi="Calibri" w:cs="Arial"/>
                              <w:szCs w:val="20"/>
                            </w:rPr>
                          </w:pPr>
                          <w:r w:rsidRPr="009E0756"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  <w:t xml:space="preserve">Upcoming Swim Meets -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Cs w:val="20"/>
                            </w:rPr>
                            <w:t>Winter Splash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is scheduled for January 2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  <w:vertAlign w:val="superscript"/>
                            </w:rPr>
                            <w:t>nd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and 3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  <w:vertAlign w:val="superscript"/>
                            </w:rPr>
                            <w:t>rd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at Perth Amboy.</w:t>
                          </w:r>
                          <w:r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Cs w:val="20"/>
                            </w:rPr>
                            <w:t xml:space="preserve">Girls White vs FOBY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is scheduled for January 9th at </w:t>
                          </w:r>
                          <w:proofErr w:type="spellStart"/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>Zehnder</w:t>
                          </w:r>
                          <w:proofErr w:type="spellEnd"/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.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Cs w:val="20"/>
                            </w:rPr>
                            <w:t>Girls Red vs SHY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is scheduled for January 9th at Red Bank.</w:t>
                          </w:r>
                          <w:r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Cs w:val="20"/>
                            </w:rPr>
                            <w:t xml:space="preserve">Boys Red vs FSPY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is scheduled for January 9th at </w:t>
                          </w:r>
                          <w:proofErr w:type="spellStart"/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>Zehnder</w:t>
                          </w:r>
                          <w:proofErr w:type="spellEnd"/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. 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Cs w:val="20"/>
                            </w:rPr>
                            <w:t>Strong Kids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is scheduled for January 31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  <w:vertAlign w:val="superscript"/>
                            </w:rPr>
                            <w:t>st</w:t>
                          </w:r>
                          <w:r w:rsidR="00015D07" w:rsidRPr="009E0756">
                            <w:rPr>
                              <w:rFonts w:ascii="Calibri" w:eastAsia="Calibri" w:hAnsi="Calibri" w:cs="Calibri"/>
                              <w:bCs/>
                              <w:spacing w:val="1"/>
                              <w:szCs w:val="20"/>
                            </w:rPr>
                            <w:t xml:space="preserve"> at Red Bank.</w:t>
                          </w:r>
                          <w:r w:rsidR="00181460" w:rsidRPr="009E0756">
                            <w:rPr>
                              <w:rFonts w:ascii="Calibri" w:hAnsi="Calibri"/>
                              <w:b/>
                              <w:bCs/>
                              <w:szCs w:val="20"/>
                            </w:rPr>
                            <w:t xml:space="preserve"> </w:t>
                          </w:r>
                        </w:p>
                        <w:p w:rsidR="009E0756" w:rsidRPr="009E0756" w:rsidRDefault="009E0756" w:rsidP="009E0756">
                          <w:pPr>
                            <w:rPr>
                              <w:rFonts w:ascii="Calibri" w:hAnsi="Calibri" w:cs="Calibri"/>
                              <w:szCs w:val="20"/>
                            </w:rPr>
                          </w:pPr>
                          <w:r w:rsidRPr="009E0756">
                            <w:rPr>
                              <w:rFonts w:ascii="Calibri" w:hAnsi="Calibri" w:cs="Calibri"/>
                              <w:b/>
                              <w:szCs w:val="20"/>
                            </w:rPr>
                            <w:t xml:space="preserve">Addendum to RBY Code of Conduct </w:t>
                          </w:r>
                          <w:r w:rsidRPr="009E0756">
                            <w:rPr>
                              <w:rFonts w:ascii="Calibri" w:hAnsi="Calibri" w:cs="Calibri"/>
                              <w:szCs w:val="20"/>
                            </w:rPr>
                            <w:t xml:space="preserve">– As a reminder, the Anti-Bullying Policy form (Found on the web under “Parents Info” tab) must be signed by each swimmer and a parent, and then be returned in a sealed envelope to the box outside of Jack’s office at RBY or </w:t>
                          </w:r>
                          <w:proofErr w:type="spellStart"/>
                          <w:r w:rsidRPr="009E0756">
                            <w:rPr>
                              <w:rFonts w:ascii="Calibri" w:hAnsi="Calibri" w:cs="Calibri"/>
                              <w:szCs w:val="20"/>
                            </w:rPr>
                            <w:t>Zehnder</w:t>
                          </w:r>
                          <w:proofErr w:type="spellEnd"/>
                          <w:r w:rsidRPr="009E0756">
                            <w:rPr>
                              <w:rFonts w:ascii="Calibri" w:hAnsi="Calibri" w:cs="Calibri"/>
                              <w:szCs w:val="20"/>
                            </w:rPr>
                            <w:t>.  Forms must be returned by January 31</w:t>
                          </w:r>
                          <w:r w:rsidRPr="009E0756">
                            <w:rPr>
                              <w:rFonts w:ascii="Calibri" w:hAnsi="Calibri" w:cs="Calibri"/>
                              <w:szCs w:val="20"/>
                              <w:vertAlign w:val="superscript"/>
                            </w:rPr>
                            <w:t>st</w:t>
                          </w:r>
                          <w:r w:rsidRPr="009E0756">
                            <w:rPr>
                              <w:rFonts w:ascii="Calibri" w:hAnsi="Calibri" w:cs="Calibri"/>
                              <w:szCs w:val="20"/>
                            </w:rPr>
                            <w:t xml:space="preserve"> otherwise your swimmer will NOT be allowed to compete in any championship meets.</w:t>
                          </w:r>
                        </w:p>
                        <w:bookmarkEnd w:id="1"/>
                        <w:p w:rsidR="004D09DD" w:rsidRDefault="004D09DD" w:rsidP="00181460">
                          <w:pPr>
                            <w:pStyle w:val="PlainTex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4D09DD" w:rsidRPr="004D09DD" w:rsidRDefault="004D09DD" w:rsidP="00181460">
                          <w:pPr>
                            <w:pStyle w:val="PlainTex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A5668" w:rsidRDefault="008517BA"/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668" w:rsidRDefault="001814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AA5668" w:rsidRDefault="001814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6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B68F5"/>
    <w:multiLevelType w:val="hybridMultilevel"/>
    <w:tmpl w:val="DDFA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60"/>
    <w:rsid w:val="00015D07"/>
    <w:rsid w:val="00176E9E"/>
    <w:rsid w:val="00181460"/>
    <w:rsid w:val="004D09DD"/>
    <w:rsid w:val="00674351"/>
    <w:rsid w:val="007D5165"/>
    <w:rsid w:val="008517BA"/>
    <w:rsid w:val="009E0756"/>
    <w:rsid w:val="00A4358E"/>
    <w:rsid w:val="00AA5668"/>
    <w:rsid w:val="00D27ED0"/>
    <w:rsid w:val="00D7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22"/>
    <w:qFormat/>
    <w:rsid w:val="00181460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81460"/>
    <w:pPr>
      <w:spacing w:after="0"/>
    </w:pPr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81460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015D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22"/>
    <w:qFormat/>
    <w:rsid w:val="00181460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81460"/>
    <w:pPr>
      <w:spacing w:after="0"/>
    </w:pPr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81460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015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AppData\Roaming\Microsoft\Templates\Holiday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6A4189AA344B94A959AC29BECD2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06989-0539-43E0-ACBF-20A1C2DC9C8D}"/>
      </w:docPartPr>
      <w:docPartBody>
        <w:p w:rsidR="009D43D4" w:rsidRDefault="00387D9D">
          <w:pPr>
            <w:pStyle w:val="086A4189AA344B94A959AC29BECD28B1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9D"/>
    <w:rsid w:val="002666A6"/>
    <w:rsid w:val="00387D9D"/>
    <w:rsid w:val="009D43D4"/>
    <w:rsid w:val="00F6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86A4189AA344B94A959AC29BECD28B1">
    <w:name w:val="086A4189AA344B94A959AC29BECD28B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86A4189AA344B94A959AC29BECD28B1">
    <w:name w:val="086A4189AA344B94A959AC29BECD28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Karen</dc:creator>
  <cp:lastModifiedBy>Karen</cp:lastModifiedBy>
  <cp:revision>2</cp:revision>
  <cp:lastPrinted>2007-10-17T04:03:00Z</cp:lastPrinted>
  <dcterms:created xsi:type="dcterms:W3CDTF">2015-12-23T02:00:00Z</dcterms:created>
  <dcterms:modified xsi:type="dcterms:W3CDTF">2015-12-23T02:00:00Z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