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B0EE9" w:rsidRDefault="002B0EE9" w:rsidP="00B35E7F">
      <w:r>
        <w:rPr>
          <w:noProof/>
        </w:rPr>
        <mc:AlternateContent>
          <mc:Choice Requires="wps">
            <w:drawing>
              <wp:anchor distT="0" distB="0" distL="114300" distR="114300" simplePos="0" relativeHeight="251674624" behindDoc="0" locked="0" layoutInCell="1" allowOverlap="1" wp14:anchorId="3536D51B" wp14:editId="139A3139">
                <wp:simplePos x="0" y="0"/>
                <wp:positionH relativeFrom="column">
                  <wp:posOffset>-47625</wp:posOffset>
                </wp:positionH>
                <wp:positionV relativeFrom="paragraph">
                  <wp:posOffset>-173990</wp:posOffset>
                </wp:positionV>
                <wp:extent cx="6092190" cy="1076325"/>
                <wp:effectExtent l="57150" t="38100" r="80010" b="10477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076325"/>
                        </a:xfrm>
                        <a:prstGeom prst="rect">
                          <a:avLst/>
                        </a:prstGeom>
                        <a:gradFill>
                          <a:gsLst>
                            <a:gs pos="0">
                              <a:srgbClr val="03D4A8"/>
                            </a:gs>
                            <a:gs pos="25000">
                              <a:srgbClr val="21D6E0"/>
                            </a:gs>
                            <a:gs pos="75000">
                              <a:srgbClr val="0087E6"/>
                            </a:gs>
                            <a:gs pos="100000">
                              <a:srgbClr val="005CBF"/>
                            </a:gs>
                          </a:gsLst>
                          <a:lin ang="16200000" scaled="0"/>
                        </a:gradFill>
                        <a:ln>
                          <a:headEnd/>
                          <a:tailEnd/>
                        </a:ln>
                      </wps:spPr>
                      <wps:style>
                        <a:lnRef idx="1">
                          <a:schemeClr val="accent2"/>
                        </a:lnRef>
                        <a:fillRef idx="2">
                          <a:schemeClr val="accent2"/>
                        </a:fillRef>
                        <a:effectRef idx="1">
                          <a:schemeClr val="accent2"/>
                        </a:effectRef>
                        <a:fontRef idx="minor">
                          <a:schemeClr val="dk1"/>
                        </a:fontRef>
                      </wps:style>
                      <wps:txbx>
                        <w:txbxContent>
                          <w:p w:rsidR="00D762AF" w:rsidRPr="00BA5F2E" w:rsidRDefault="00D762AF" w:rsidP="00DD2AD1">
                            <w:pPr>
                              <w:pStyle w:val="Heading1"/>
                              <w:jc w:val="center"/>
                              <w:rPr>
                                <w:color w:val="auto"/>
                                <w:sz w:val="56"/>
                                <w:szCs w:val="56"/>
                              </w:rPr>
                            </w:pPr>
                            <w:r w:rsidRPr="00BA5F2E">
                              <w:rPr>
                                <w:color w:val="auto"/>
                                <w:sz w:val="56"/>
                                <w:szCs w:val="56"/>
                              </w:rPr>
                              <w:t>PLYMOUTH AQUATICS CLUB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3.75pt;margin-top:-13.7pt;width:479.7pt;height:8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" fillcolor="#03d4a8" strokecolor="#ae181f [2565]">
                <v:fill color2="#005cbf" rotate="t" angle="180" colors="0 #03d4a8;.25 #21d6e0;.75 #0087e6;1 #005cbf" focus="100%" type="gradient">
                  <o:fill v:ext="view" type="gradientUnscaled"/>
                </v:fill>
                <v:shadow on="t" color="black" opacity="28270f" origin=",.5" offset="0,3pt"/>
                <v:textbox>
                  <w:txbxContent>
                    <w:p w:rsidR="00D762AF" w:rsidRPr="00BA5F2E" w:rsidRDefault="00D762AF" w:rsidP="00DD2AD1">
                      <w:pPr>
                        <w:pStyle w:val="Heading1"/>
                        <w:jc w:val="center"/>
                        <w:rPr>
                          <w:color w:val="auto"/>
                          <w:sz w:val="56"/>
                          <w:szCs w:val="56"/>
                        </w:rPr>
                      </w:pPr>
                      <w:r w:rsidRPr="00BA5F2E">
                        <w:rPr>
                          <w:color w:val="auto"/>
                          <w:sz w:val="56"/>
                          <w:szCs w:val="56"/>
                        </w:rPr>
                        <w:t>PLYMOUTH AQUATICS CLUB</w:t>
                      </w:r>
                    </w:p>
                  </w:txbxContent>
                </v:textbox>
              </v:shape>
            </w:pict>
          </mc:Fallback>
        </mc:AlternateContent>
      </w:r>
    </w:p>
    <w:p w:rsidR="00AC2965" w:rsidRDefault="00001CDA" w:rsidP="00AC2965">
      <w:pPr>
        <w:spacing w:after="0"/>
        <w:jc w:val="right"/>
        <w:rPr>
          <w:noProof/>
          <w:sz w:val="26"/>
          <w:szCs w:val="26"/>
        </w:rPr>
      </w:pPr>
      <w:r>
        <w:t>R</w:t>
      </w:r>
    </w:p>
    <w:p w:rsidR="00AC2965" w:rsidRDefault="00EE7ED9" w:rsidP="00AC2965">
      <w:pPr>
        <w:spacing w:after="0"/>
        <w:jc w:val="right"/>
        <w:rPr>
          <w:noProof/>
          <w:sz w:val="26"/>
          <w:szCs w:val="26"/>
        </w:rPr>
      </w:pPr>
      <w:r>
        <w:rPr>
          <w:noProof/>
        </w:rPr>
        <mc:AlternateContent>
          <mc:Choice Requires="wps">
            <w:drawing>
              <wp:anchor distT="0" distB="0" distL="114300" distR="114300" simplePos="0" relativeHeight="251682816" behindDoc="0" locked="0" layoutInCell="1" allowOverlap="1" wp14:anchorId="77925494" wp14:editId="43C3A3CE">
                <wp:simplePos x="0" y="0"/>
                <wp:positionH relativeFrom="column">
                  <wp:posOffset>5229225</wp:posOffset>
                </wp:positionH>
                <wp:positionV relativeFrom="paragraph">
                  <wp:posOffset>91440</wp:posOffset>
                </wp:positionV>
                <wp:extent cx="1131570" cy="219075"/>
                <wp:effectExtent l="0" t="0" r="0" b="9525"/>
                <wp:wrapNone/>
                <wp:docPr id="40" name="Text Box 40"/>
                <wp:cNvGraphicFramePr/>
                <a:graphic xmlns:a="http://schemas.openxmlformats.org/drawingml/2006/main">
                  <a:graphicData uri="http://schemas.microsoft.com/office/word/2010/wordprocessingShape">
                    <wps:wsp>
                      <wps:cNvSpPr txBox="1"/>
                      <wps:spPr>
                        <a:xfrm>
                          <a:off x="0" y="0"/>
                          <a:ext cx="1131570" cy="219075"/>
                        </a:xfrm>
                        <a:prstGeom prst="rect">
                          <a:avLst/>
                        </a:prstGeom>
                        <a:solidFill>
                          <a:srgbClr val="00206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762AF" w:rsidRPr="00A53A1B" w:rsidRDefault="00AE0206" w:rsidP="00AC2965">
                            <w:pPr>
                              <w:jc w:val="center"/>
                              <w:rPr>
                                <w:b/>
                                <w:color w:val="FFFFFF" w:themeColor="background1"/>
                              </w:rPr>
                            </w:pPr>
                            <w:r>
                              <w:rPr>
                                <w:b/>
                                <w:color w:val="FFFFFF" w:themeColor="background1"/>
                              </w:rPr>
                              <w:t>June</w:t>
                            </w:r>
                            <w:r w:rsidR="00D762AF">
                              <w:rPr>
                                <w:b/>
                                <w:color w:val="FFFFFF" w:themeColor="background1"/>
                              </w:rPr>
                              <w:t xml:space="preserve"> 2013</w:t>
                            </w:r>
                          </w:p>
                          <w:p w:rsidR="00D762AF" w:rsidRDefault="00D762AF" w:rsidP="00A53A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27" type="#_x0000_t202" style="position:absolute;left:0;text-align:left;margin-left:411.75pt;margin-top:7.2pt;width:89.1pt;height:1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" fillcolor="#002060" stroked="f" strokeweight=".5pt">
                <v:textbox>
                  <w:txbxContent>
                    <w:p w:rsidR="00D762AF" w:rsidRPr="00A53A1B" w:rsidRDefault="00AE0206" w:rsidP="00AC2965">
                      <w:pPr>
                        <w:jc w:val="center"/>
                        <w:rPr>
                          <w:b/>
                          <w:color w:val="FFFFFF" w:themeColor="background1"/>
                        </w:rPr>
                      </w:pPr>
                      <w:r>
                        <w:rPr>
                          <w:b/>
                          <w:color w:val="FFFFFF" w:themeColor="background1"/>
                        </w:rPr>
                        <w:t>June</w:t>
                      </w:r>
                      <w:r w:rsidR="00D762AF">
                        <w:rPr>
                          <w:b/>
                          <w:color w:val="FFFFFF" w:themeColor="background1"/>
                        </w:rPr>
                        <w:t xml:space="preserve"> 2013</w:t>
                      </w:r>
                    </w:p>
                    <w:p w:rsidR="00D762AF" w:rsidRDefault="00D762AF" w:rsidP="00A53A1B"/>
                  </w:txbxContent>
                </v:textbox>
              </v:shape>
            </w:pict>
          </mc:Fallback>
        </mc:AlternateContent>
      </w:r>
    </w:p>
    <w:p w:rsidR="00AC2965" w:rsidRDefault="00AC2965" w:rsidP="00AC2965">
      <w:pPr>
        <w:spacing w:after="0"/>
        <w:jc w:val="right"/>
        <w:rPr>
          <w:noProof/>
          <w:sz w:val="26"/>
          <w:szCs w:val="26"/>
        </w:rPr>
      </w:pPr>
    </w:p>
    <w:p w:rsidR="00AC2965" w:rsidRDefault="00B32B36" w:rsidP="00AC2965">
      <w:pPr>
        <w:spacing w:after="0"/>
        <w:jc w:val="right"/>
        <w:rPr>
          <w:noProof/>
          <w:sz w:val="26"/>
          <w:szCs w:val="26"/>
        </w:rPr>
      </w:pPr>
      <w:r>
        <w:rPr>
          <w:noProof/>
          <w:sz w:val="26"/>
          <w:szCs w:val="26"/>
        </w:rPr>
        <mc:AlternateContent>
          <mc:Choice Requires="wps">
            <w:drawing>
              <wp:anchor distT="0" distB="0" distL="114300" distR="114300" simplePos="0" relativeHeight="251685888" behindDoc="0" locked="0" layoutInCell="1" allowOverlap="1" wp14:anchorId="27988989" wp14:editId="21E111B5">
                <wp:simplePos x="0" y="0"/>
                <wp:positionH relativeFrom="column">
                  <wp:posOffset>2171699</wp:posOffset>
                </wp:positionH>
                <wp:positionV relativeFrom="paragraph">
                  <wp:posOffset>102235</wp:posOffset>
                </wp:positionV>
                <wp:extent cx="4441825" cy="7153275"/>
                <wp:effectExtent l="95250" t="76200" r="111125" b="161925"/>
                <wp:wrapNone/>
                <wp:docPr id="9" name="Text Box 9"/>
                <wp:cNvGraphicFramePr/>
                <a:graphic xmlns:a="http://schemas.openxmlformats.org/drawingml/2006/main">
                  <a:graphicData uri="http://schemas.microsoft.com/office/word/2010/wordprocessingShape">
                    <wps:wsp>
                      <wps:cNvSpPr txBox="1"/>
                      <wps:spPr>
                        <a:xfrm flipH="1">
                          <a:off x="0" y="0"/>
                          <a:ext cx="4441825" cy="7153275"/>
                        </a:xfrm>
                        <a:prstGeom prst="rect">
                          <a:avLst/>
                        </a:prstGeom>
                        <a:blipFill>
                          <a:blip r:embed="rId11"/>
                          <a:tile tx="0" ty="0" sx="100000" sy="100000" flip="none" algn="tl"/>
                        </a:blipFill>
                        <a:ln w="76200">
                          <a:solidFill>
                            <a:schemeClr val="tx1"/>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2"/>
                        </a:lnRef>
                        <a:fillRef idx="1">
                          <a:schemeClr val="lt1"/>
                        </a:fillRef>
                        <a:effectRef idx="0">
                          <a:schemeClr val="accent2"/>
                        </a:effectRef>
                        <a:fontRef idx="minor">
                          <a:schemeClr val="dk1"/>
                        </a:fontRef>
                      </wps:style>
                      <wps:txbx>
                        <w:txbxContent>
                          <w:p w:rsidR="00D762AF" w:rsidRDefault="00D762AF" w:rsidP="00064697">
                            <w:pPr>
                              <w:jc w:val="center"/>
                            </w:pPr>
                            <w:r>
                              <w:rPr>
                                <w:noProof/>
                              </w:rPr>
                              <w:drawing>
                                <wp:inline distT="0" distB="0" distL="0" distR="0" wp14:anchorId="1808F082" wp14:editId="29FF5D0E">
                                  <wp:extent cx="4181475" cy="1962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sharks_RedText.jpg"/>
                                          <pic:cNvPicPr/>
                                        </pic:nvPicPr>
                                        <pic:blipFill>
                                          <a:blip r:embed="rId12">
                                            <a:extLst>
                                              <a:ext uri="{28A0092B-C50C-407E-A947-70E740481C1C}">
                                                <a14:useLocalDpi xmlns:a14="http://schemas.microsoft.com/office/drawing/2010/main" val="0"/>
                                              </a:ext>
                                            </a:extLst>
                                          </a:blip>
                                          <a:stretch>
                                            <a:fillRect/>
                                          </a:stretch>
                                        </pic:blipFill>
                                        <pic:spPr>
                                          <a:xfrm>
                                            <a:off x="0" y="0"/>
                                            <a:ext cx="4182745" cy="1962746"/>
                                          </a:xfrm>
                                          <a:prstGeom prst="rect">
                                            <a:avLst/>
                                          </a:prstGeom>
                                        </pic:spPr>
                                      </pic:pic>
                                    </a:graphicData>
                                  </a:graphic>
                                </wp:inline>
                              </w:drawing>
                            </w:r>
                          </w:p>
                          <w:p w:rsidR="00D762AF" w:rsidRPr="001151B2" w:rsidRDefault="00D762AF" w:rsidP="008A0F53">
                            <w:pPr>
                              <w:spacing w:after="0"/>
                              <w:jc w:val="center"/>
                              <w:rPr>
                                <w:b/>
                                <w:sz w:val="28"/>
                                <w:szCs w:val="28"/>
                              </w:rPr>
                            </w:pPr>
                            <w:r w:rsidRPr="001151B2">
                              <w:rPr>
                                <w:b/>
                                <w:sz w:val="28"/>
                                <w:szCs w:val="28"/>
                              </w:rPr>
                              <w:t>SUMMER SHARK EVENTS</w:t>
                            </w:r>
                          </w:p>
                          <w:p w:rsidR="003745B5" w:rsidRDefault="00D762AF" w:rsidP="003745B5">
                            <w:pPr>
                              <w:pStyle w:val="ListParagraph"/>
                              <w:numPr>
                                <w:ilvl w:val="0"/>
                                <w:numId w:val="26"/>
                              </w:numPr>
                              <w:spacing w:after="120"/>
                            </w:pPr>
                            <w:r w:rsidRPr="00CD0759">
                              <w:rPr>
                                <w:b/>
                              </w:rPr>
                              <w:t xml:space="preserve">SHARKFEST – </w:t>
                            </w:r>
                            <w:r w:rsidRPr="00CD0759">
                              <w:t>Saturday, June 29</w:t>
                            </w:r>
                            <w:r w:rsidRPr="00CD0759">
                              <w:rPr>
                                <w:vertAlign w:val="superscript"/>
                              </w:rPr>
                              <w:t>th</w:t>
                            </w:r>
                            <w:r w:rsidRPr="00CD0759">
                              <w:t xml:space="preserve"> and 30</w:t>
                            </w:r>
                            <w:r w:rsidRPr="00CD0759">
                              <w:rPr>
                                <w:vertAlign w:val="superscript"/>
                              </w:rPr>
                              <w:t>th</w:t>
                            </w:r>
                            <w:r w:rsidRPr="00CD0759">
                              <w:t>.  Please sign up for your two 2 hour work shifts and for donations to concessions/hospitality room.  Sign Up sheets</w:t>
                            </w:r>
                            <w:r w:rsidR="00683A0B">
                              <w:t xml:space="preserve"> are attached to this newsletter </w:t>
                            </w:r>
                            <w:r w:rsidR="003A74AC">
                              <w:t xml:space="preserve">and </w:t>
                            </w:r>
                            <w:r w:rsidR="003A74AC" w:rsidRPr="00CD0759">
                              <w:t>will</w:t>
                            </w:r>
                            <w:r w:rsidRPr="00CD0759">
                              <w:t xml:space="preserve"> be available at the pool.</w:t>
                            </w:r>
                            <w:r w:rsidR="00683A0B">
                              <w:t xml:space="preserve">  Please take a moment to sign up or send an email to Angie Drury with your requests – </w:t>
                            </w:r>
                            <w:hyperlink r:id="rId13" w:history="1">
                              <w:r w:rsidR="00683A0B" w:rsidRPr="00683A0B">
                                <w:rPr>
                                  <w:rStyle w:val="Hyperlink"/>
                                  <w:color w:val="C00000"/>
                                </w:rPr>
                                <w:t>swimmom635@gmail.com</w:t>
                              </w:r>
                            </w:hyperlink>
                            <w:r w:rsidR="00683A0B">
                              <w:t xml:space="preserve">.  </w:t>
                            </w:r>
                          </w:p>
                          <w:p w:rsidR="00683A0B" w:rsidRDefault="003745B5" w:rsidP="003745B5">
                            <w:pPr>
                              <w:pStyle w:val="ListParagraph"/>
                              <w:numPr>
                                <w:ilvl w:val="0"/>
                                <w:numId w:val="26"/>
                              </w:numPr>
                              <w:spacing w:after="120"/>
                            </w:pPr>
                            <w:r w:rsidRPr="003745B5">
                              <w:rPr>
                                <w:b/>
                              </w:rPr>
                              <w:t xml:space="preserve">Second </w:t>
                            </w:r>
                            <w:r w:rsidR="00D762AF" w:rsidRPr="003745B5">
                              <w:rPr>
                                <w:b/>
                              </w:rPr>
                              <w:t>Friday –</w:t>
                            </w:r>
                            <w:r w:rsidR="00D762AF" w:rsidRPr="00CD0759">
                              <w:t xml:space="preserve"> </w:t>
                            </w:r>
                            <w:r w:rsidR="00683A0B">
                              <w:t xml:space="preserve">Friday, July </w:t>
                            </w:r>
                            <w:r w:rsidR="003A74AC">
                              <w:t>12</w:t>
                            </w:r>
                            <w:r w:rsidR="003A74AC" w:rsidRPr="003745B5">
                              <w:rPr>
                                <w:vertAlign w:val="superscript"/>
                              </w:rPr>
                              <w:t>th</w:t>
                            </w:r>
                            <w:r w:rsidR="003A74AC">
                              <w:t xml:space="preserve"> from</w:t>
                            </w:r>
                            <w:r w:rsidR="00683A0B">
                              <w:t xml:space="preserve"> 11:00</w:t>
                            </w:r>
                            <w:r w:rsidR="00C8465D">
                              <w:t xml:space="preserve"> AM</w:t>
                            </w:r>
                            <w:r w:rsidR="00683A0B">
                              <w:t xml:space="preserve"> to 8:00 P</w:t>
                            </w:r>
                            <w:r>
                              <w:t>M</w:t>
                            </w:r>
                            <w:r w:rsidR="00683A0B">
                              <w:t xml:space="preserve">.  </w:t>
                            </w:r>
                            <w:r>
                              <w:t>Second Friday is an event planned by the Chamber of Commerce to promote businesses in downtown Plymouth.  In July it is a Circus Theme and is bein</w:t>
                            </w:r>
                            <w:r w:rsidR="00C8465D">
                              <w:t>g paired with Plymouth Sidewalk</w:t>
                            </w:r>
                            <w:r>
                              <w:t xml:space="preserve"> Sales.  The Sharks will be selling Hot Dogs and Coca Cola Products downtown from 11:00 to 8:00 and then beginning at 5:00 we will be having cotton candy, sno cones, and popcorn at the carnival games area in downtown Plymouth.  We will need donations of hot dogs, buns, and manpower!  Please send Angie Drury an email if you can help with these areas!  </w:t>
                            </w:r>
                            <w:r w:rsidR="003A74AC">
                              <w:t xml:space="preserve">Summer is busy for everyone, please remember these fundraisers help to pay the clubs expenses and are essential for us to keep dues reasonable!  </w:t>
                            </w:r>
                            <w:r>
                              <w:t xml:space="preserve">If we all pitch in the task becomes very manageable! </w:t>
                            </w:r>
                          </w:p>
                          <w:p w:rsidR="00D762AF" w:rsidRPr="00CD0759" w:rsidRDefault="00D762AF" w:rsidP="001151B2">
                            <w:pPr>
                              <w:pStyle w:val="ListParagraph"/>
                              <w:numPr>
                                <w:ilvl w:val="0"/>
                                <w:numId w:val="26"/>
                              </w:numPr>
                              <w:spacing w:after="120"/>
                            </w:pPr>
                            <w:r w:rsidRPr="00683A0B">
                              <w:rPr>
                                <w:b/>
                              </w:rPr>
                              <w:t xml:space="preserve">NCISC Conference Meet – </w:t>
                            </w:r>
                            <w:r w:rsidRPr="00CD0759">
                              <w:t>Saturday, July 13</w:t>
                            </w:r>
                            <w:r w:rsidRPr="00683A0B">
                              <w:rPr>
                                <w:vertAlign w:val="superscript"/>
                              </w:rPr>
                              <w:t>th</w:t>
                            </w:r>
                            <w:r w:rsidRPr="00CD0759">
                              <w:t xml:space="preserve">.  Please sign up </w:t>
                            </w:r>
                            <w:r w:rsidR="003745B5">
                              <w:t xml:space="preserve">to work shifts and </w:t>
                            </w:r>
                            <w:r w:rsidR="00C8465D">
                              <w:t xml:space="preserve">for </w:t>
                            </w:r>
                            <w:r w:rsidR="003745B5">
                              <w:t xml:space="preserve">donations to </w:t>
                            </w:r>
                            <w:r w:rsidRPr="00CD0759">
                              <w:t>concessions/hospitality room.  Signup sheets will be available at the pool.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171pt;margin-top:8.05pt;width:349.75pt;height:563.2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" strokecolor="black [3213]" strokeweight="6pt">
                <v:fill r:id="rId14" o:title="" recolor="t" rotate="t" type="tile"/>
                <v:shadow on="t" color="black" opacity="20971f" offset="0,2.2pt"/>
                <v:textbox>
                  <w:txbxContent>
                    <w:p w:rsidR="00D762AF" w:rsidRDefault="00D762AF" w:rsidP="00064697">
                      <w:pPr>
                        <w:jc w:val="center"/>
                      </w:pPr>
                      <w:r>
                        <w:rPr>
                          <w:noProof/>
                        </w:rPr>
                        <w:drawing>
                          <wp:inline distT="0" distB="0" distL="0" distR="0" wp14:anchorId="1808F082" wp14:editId="29FF5D0E">
                            <wp:extent cx="4181475" cy="1962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sharks_RedText.jpg"/>
                                    <pic:cNvPicPr/>
                                  </pic:nvPicPr>
                                  <pic:blipFill>
                                    <a:blip r:embed="rId15">
                                      <a:extLst>
                                        <a:ext uri="{28A0092B-C50C-407E-A947-70E740481C1C}">
                                          <a14:useLocalDpi xmlns:a14="http://schemas.microsoft.com/office/drawing/2010/main" val="0"/>
                                        </a:ext>
                                      </a:extLst>
                                    </a:blip>
                                    <a:stretch>
                                      <a:fillRect/>
                                    </a:stretch>
                                  </pic:blipFill>
                                  <pic:spPr>
                                    <a:xfrm>
                                      <a:off x="0" y="0"/>
                                      <a:ext cx="4182745" cy="1962746"/>
                                    </a:xfrm>
                                    <a:prstGeom prst="rect">
                                      <a:avLst/>
                                    </a:prstGeom>
                                  </pic:spPr>
                                </pic:pic>
                              </a:graphicData>
                            </a:graphic>
                          </wp:inline>
                        </w:drawing>
                      </w:r>
                    </w:p>
                    <w:p w:rsidR="00D762AF" w:rsidRPr="001151B2" w:rsidRDefault="00D762AF" w:rsidP="008A0F53">
                      <w:pPr>
                        <w:spacing w:after="0"/>
                        <w:jc w:val="center"/>
                        <w:rPr>
                          <w:b/>
                          <w:sz w:val="28"/>
                          <w:szCs w:val="28"/>
                        </w:rPr>
                      </w:pPr>
                      <w:r w:rsidRPr="001151B2">
                        <w:rPr>
                          <w:b/>
                          <w:sz w:val="28"/>
                          <w:szCs w:val="28"/>
                        </w:rPr>
                        <w:t>SUMMER SHARK EVENTS</w:t>
                      </w:r>
                    </w:p>
                    <w:p w:rsidR="003745B5" w:rsidRDefault="00D762AF" w:rsidP="003745B5">
                      <w:pPr>
                        <w:pStyle w:val="ListParagraph"/>
                        <w:numPr>
                          <w:ilvl w:val="0"/>
                          <w:numId w:val="26"/>
                        </w:numPr>
                        <w:spacing w:after="120"/>
                      </w:pPr>
                      <w:r w:rsidRPr="00CD0759">
                        <w:rPr>
                          <w:b/>
                        </w:rPr>
                        <w:t xml:space="preserve">SHARKFEST – </w:t>
                      </w:r>
                      <w:r w:rsidRPr="00CD0759">
                        <w:t>Saturday, June 29</w:t>
                      </w:r>
                      <w:r w:rsidRPr="00CD0759">
                        <w:rPr>
                          <w:vertAlign w:val="superscript"/>
                        </w:rPr>
                        <w:t>th</w:t>
                      </w:r>
                      <w:r w:rsidRPr="00CD0759">
                        <w:t xml:space="preserve"> and 30</w:t>
                      </w:r>
                      <w:r w:rsidRPr="00CD0759">
                        <w:rPr>
                          <w:vertAlign w:val="superscript"/>
                        </w:rPr>
                        <w:t>th</w:t>
                      </w:r>
                      <w:r w:rsidRPr="00CD0759">
                        <w:t>.  Please sign up for your two 2 hour work shifts and for donations to concessions/hospitality room.  Sign Up sheets</w:t>
                      </w:r>
                      <w:r w:rsidR="00683A0B">
                        <w:t xml:space="preserve"> are attached to this newsletter </w:t>
                      </w:r>
                      <w:r w:rsidR="003A74AC">
                        <w:t xml:space="preserve">and </w:t>
                      </w:r>
                      <w:r w:rsidR="003A74AC" w:rsidRPr="00CD0759">
                        <w:t>will</w:t>
                      </w:r>
                      <w:r w:rsidRPr="00CD0759">
                        <w:t xml:space="preserve"> be available at the pool.</w:t>
                      </w:r>
                      <w:r w:rsidR="00683A0B">
                        <w:t xml:space="preserve">  Please take a moment to sign up or send an email to Angie Drury with your requests – </w:t>
                      </w:r>
                      <w:hyperlink r:id="rId16" w:history="1">
                        <w:r w:rsidR="00683A0B" w:rsidRPr="00683A0B">
                          <w:rPr>
                            <w:rStyle w:val="Hyperlink"/>
                            <w:color w:val="C00000"/>
                          </w:rPr>
                          <w:t>swimmom635@gmail.com</w:t>
                        </w:r>
                      </w:hyperlink>
                      <w:r w:rsidR="00683A0B">
                        <w:t xml:space="preserve">.  </w:t>
                      </w:r>
                    </w:p>
                    <w:p w:rsidR="00683A0B" w:rsidRDefault="003745B5" w:rsidP="003745B5">
                      <w:pPr>
                        <w:pStyle w:val="ListParagraph"/>
                        <w:numPr>
                          <w:ilvl w:val="0"/>
                          <w:numId w:val="26"/>
                        </w:numPr>
                        <w:spacing w:after="120"/>
                      </w:pPr>
                      <w:r w:rsidRPr="003745B5">
                        <w:rPr>
                          <w:b/>
                        </w:rPr>
                        <w:t xml:space="preserve">Second </w:t>
                      </w:r>
                      <w:r w:rsidR="00D762AF" w:rsidRPr="003745B5">
                        <w:rPr>
                          <w:b/>
                        </w:rPr>
                        <w:t>Friday –</w:t>
                      </w:r>
                      <w:r w:rsidR="00D762AF" w:rsidRPr="00CD0759">
                        <w:t xml:space="preserve"> </w:t>
                      </w:r>
                      <w:r w:rsidR="00683A0B">
                        <w:t xml:space="preserve">Friday, July </w:t>
                      </w:r>
                      <w:r w:rsidR="003A74AC">
                        <w:t>12</w:t>
                      </w:r>
                      <w:r w:rsidR="003A74AC" w:rsidRPr="003745B5">
                        <w:rPr>
                          <w:vertAlign w:val="superscript"/>
                        </w:rPr>
                        <w:t>th</w:t>
                      </w:r>
                      <w:r w:rsidR="003A74AC">
                        <w:t xml:space="preserve"> from</w:t>
                      </w:r>
                      <w:r w:rsidR="00683A0B">
                        <w:t xml:space="preserve"> 11:00</w:t>
                      </w:r>
                      <w:r w:rsidR="00C8465D">
                        <w:t xml:space="preserve"> AM</w:t>
                      </w:r>
                      <w:r w:rsidR="00683A0B">
                        <w:t xml:space="preserve"> to 8:00 P</w:t>
                      </w:r>
                      <w:r>
                        <w:t>M</w:t>
                      </w:r>
                      <w:r w:rsidR="00683A0B">
                        <w:t xml:space="preserve">.  </w:t>
                      </w:r>
                      <w:r>
                        <w:t>Second Friday is an event planned by the Chamber of Commerce to promote businesses in downtown Plymouth.  In July it is a Circus Theme and is bein</w:t>
                      </w:r>
                      <w:r w:rsidR="00C8465D">
                        <w:t>g paired with Plymouth Sidewalk</w:t>
                      </w:r>
                      <w:r>
                        <w:t xml:space="preserve"> Sales.  The Sharks will be selling Hot Dogs and Coca Cola Products downtown from 11:00 to 8:00 and then beginning at 5:00 we will be having cotton candy, sno cones, and popcorn at the carnival games area in downtown Plymouth.  We will need donations of hot dogs, buns, and manpower!  Please send Angie Drury an email if you can help with these areas!  </w:t>
                      </w:r>
                      <w:r w:rsidR="003A74AC">
                        <w:t xml:space="preserve">Summer is busy for everyone, please remember these fundraisers help to pay the clubs expenses and are essential for us to keep dues reasonable!  </w:t>
                      </w:r>
                      <w:r>
                        <w:t xml:space="preserve">If we all pitch in the task becomes very manageable! </w:t>
                      </w:r>
                    </w:p>
                    <w:p w:rsidR="00D762AF" w:rsidRPr="00CD0759" w:rsidRDefault="00D762AF" w:rsidP="001151B2">
                      <w:pPr>
                        <w:pStyle w:val="ListParagraph"/>
                        <w:numPr>
                          <w:ilvl w:val="0"/>
                          <w:numId w:val="26"/>
                        </w:numPr>
                        <w:spacing w:after="120"/>
                      </w:pPr>
                      <w:r w:rsidRPr="00683A0B">
                        <w:rPr>
                          <w:b/>
                        </w:rPr>
                        <w:t xml:space="preserve">NCISC Conference Meet – </w:t>
                      </w:r>
                      <w:r w:rsidRPr="00CD0759">
                        <w:t>Saturday, July 13</w:t>
                      </w:r>
                      <w:r w:rsidRPr="00683A0B">
                        <w:rPr>
                          <w:vertAlign w:val="superscript"/>
                        </w:rPr>
                        <w:t>th</w:t>
                      </w:r>
                      <w:r w:rsidRPr="00CD0759">
                        <w:t xml:space="preserve">.  Please sign up </w:t>
                      </w:r>
                      <w:r w:rsidR="003745B5">
                        <w:t xml:space="preserve">to work shifts and </w:t>
                      </w:r>
                      <w:r w:rsidR="00C8465D">
                        <w:t xml:space="preserve">for </w:t>
                      </w:r>
                      <w:r w:rsidR="003745B5">
                        <w:t xml:space="preserve">donations to </w:t>
                      </w:r>
                      <w:r w:rsidRPr="00CD0759">
                        <w:t>concessions/hospitality room.  Signup sheets will be available at the pool.</w:t>
                      </w:r>
                    </w:p>
                  </w:txbxContent>
                </v:textbox>
              </v:shape>
            </w:pict>
          </mc:Fallback>
        </mc:AlternateContent>
      </w:r>
      <w:r w:rsidR="00AE0206">
        <w:rPr>
          <w:noProof/>
        </w:rPr>
        <mc:AlternateContent>
          <mc:Choice Requires="wps">
            <w:drawing>
              <wp:anchor distT="0" distB="0" distL="114300" distR="114300" simplePos="0" relativeHeight="251689984" behindDoc="0" locked="0" layoutInCell="1" allowOverlap="1" wp14:anchorId="0A7FB29C" wp14:editId="5FF3D0A7">
                <wp:simplePos x="0" y="0"/>
                <wp:positionH relativeFrom="column">
                  <wp:posOffset>-438150</wp:posOffset>
                </wp:positionH>
                <wp:positionV relativeFrom="paragraph">
                  <wp:posOffset>102235</wp:posOffset>
                </wp:positionV>
                <wp:extent cx="2376805" cy="6410325"/>
                <wp:effectExtent l="19050" t="19050" r="42545" b="47625"/>
                <wp:wrapNone/>
                <wp:docPr id="15" name="Text Box 15"/>
                <wp:cNvGraphicFramePr/>
                <a:graphic xmlns:a="http://schemas.openxmlformats.org/drawingml/2006/main">
                  <a:graphicData uri="http://schemas.microsoft.com/office/word/2010/wordprocessingShape">
                    <wps:wsp>
                      <wps:cNvSpPr txBox="1"/>
                      <wps:spPr>
                        <a:xfrm>
                          <a:off x="0" y="0"/>
                          <a:ext cx="2376805" cy="6410325"/>
                        </a:xfrm>
                        <a:prstGeom prst="rect">
                          <a:avLst/>
                        </a:prstGeom>
                        <a:ln w="57150">
                          <a:solidFill>
                            <a:schemeClr val="tx1"/>
                          </a:solidFill>
                        </a:ln>
                        <a:effectLst>
                          <a:innerShdw blurRad="63500" dist="50800" dir="13500000">
                            <a:prstClr val="black">
                              <a:alpha val="50000"/>
                            </a:prstClr>
                          </a:innerShdw>
                        </a:effectLst>
                      </wps:spPr>
                      <wps:style>
                        <a:lnRef idx="2">
                          <a:schemeClr val="accent2">
                            <a:shade val="50000"/>
                          </a:schemeClr>
                        </a:lnRef>
                        <a:fillRef idx="1">
                          <a:schemeClr val="accent2"/>
                        </a:fillRef>
                        <a:effectRef idx="0">
                          <a:schemeClr val="accent2"/>
                        </a:effectRef>
                        <a:fontRef idx="minor">
                          <a:schemeClr val="lt1"/>
                        </a:fontRef>
                      </wps:style>
                      <wps:txbx>
                        <w:txbxContent>
                          <w:p w:rsidR="00D762AF" w:rsidRDefault="00D762AF" w:rsidP="00DF7BAA">
                            <w:pPr>
                              <w:spacing w:after="120" w:line="240" w:lineRule="auto"/>
                              <w:jc w:val="center"/>
                              <w:rPr>
                                <w:u w:val="single"/>
                              </w:rPr>
                            </w:pPr>
                            <w:r w:rsidRPr="00AA5F73">
                              <w:rPr>
                                <w:u w:val="single"/>
                              </w:rPr>
                              <w:t>Upcoming Meets</w:t>
                            </w:r>
                          </w:p>
                          <w:p w:rsidR="00D762AF" w:rsidRDefault="00D762AF" w:rsidP="008E7EA6">
                            <w:pPr>
                              <w:spacing w:after="0" w:line="240" w:lineRule="auto"/>
                              <w:jc w:val="center"/>
                            </w:pPr>
                            <w:r>
                              <w:t>NCISC Conference Meet</w:t>
                            </w:r>
                          </w:p>
                          <w:p w:rsidR="00D762AF" w:rsidRPr="00EB3CFE" w:rsidRDefault="00D762AF" w:rsidP="008E7EA6">
                            <w:pPr>
                              <w:spacing w:after="0" w:line="240" w:lineRule="auto"/>
                              <w:jc w:val="center"/>
                            </w:pPr>
                            <w:r>
                              <w:t>Elkhart Central High School</w:t>
                            </w:r>
                          </w:p>
                          <w:p w:rsidR="00D762AF" w:rsidRDefault="00D762AF" w:rsidP="00BA0F27">
                            <w:pPr>
                              <w:spacing w:after="0" w:line="240" w:lineRule="auto"/>
                              <w:jc w:val="center"/>
                            </w:pPr>
                            <w:r w:rsidRPr="00EB3CFE">
                              <w:t>June 15</w:t>
                            </w:r>
                            <w:r>
                              <w:t>, 2013</w:t>
                            </w:r>
                          </w:p>
                          <w:p w:rsidR="00D762AF" w:rsidRDefault="00D762AF" w:rsidP="00BA0F27">
                            <w:pPr>
                              <w:spacing w:after="0" w:line="240" w:lineRule="auto"/>
                              <w:jc w:val="center"/>
                            </w:pPr>
                            <w:r>
                              <w:t>Coaches to Enter Swimmers</w:t>
                            </w:r>
                          </w:p>
                          <w:p w:rsidR="00D762AF" w:rsidRPr="008E7EA6" w:rsidRDefault="00D762AF" w:rsidP="00BA0F27">
                            <w:pPr>
                              <w:spacing w:after="0" w:line="240" w:lineRule="auto"/>
                              <w:jc w:val="center"/>
                            </w:pPr>
                          </w:p>
                          <w:p w:rsidR="00D762AF" w:rsidRDefault="00D762AF" w:rsidP="008E7EA6">
                            <w:pPr>
                              <w:spacing w:after="0" w:line="240" w:lineRule="auto"/>
                              <w:jc w:val="center"/>
                            </w:pPr>
                            <w:r w:rsidRPr="00EB3CFE">
                              <w:t>Sharkfest</w:t>
                            </w:r>
                          </w:p>
                          <w:p w:rsidR="00D762AF" w:rsidRPr="00EB3CFE" w:rsidRDefault="00D762AF" w:rsidP="008E7EA6">
                            <w:pPr>
                              <w:spacing w:after="0" w:line="240" w:lineRule="auto"/>
                              <w:jc w:val="center"/>
                            </w:pPr>
                            <w:r>
                              <w:t>Centennial Park, Plymouth</w:t>
                            </w:r>
                          </w:p>
                          <w:p w:rsidR="00D762AF" w:rsidRDefault="00D762AF" w:rsidP="00BA0F27">
                            <w:pPr>
                              <w:spacing w:after="0" w:line="240" w:lineRule="auto"/>
                              <w:jc w:val="center"/>
                            </w:pPr>
                            <w:r w:rsidRPr="00EB3CFE">
                              <w:t>June 29-30</w:t>
                            </w:r>
                            <w:r>
                              <w:t>, 2013</w:t>
                            </w:r>
                          </w:p>
                          <w:p w:rsidR="00D762AF" w:rsidRDefault="00AE0206" w:rsidP="00BA0F27">
                            <w:pPr>
                              <w:spacing w:after="0" w:line="240" w:lineRule="auto"/>
                              <w:jc w:val="center"/>
                            </w:pPr>
                            <w:r>
                              <w:t>June 15, 2013</w:t>
                            </w:r>
                          </w:p>
                          <w:p w:rsidR="00D762AF" w:rsidRDefault="00D762AF" w:rsidP="00BA0F27">
                            <w:pPr>
                              <w:spacing w:after="0" w:line="240" w:lineRule="auto"/>
                              <w:jc w:val="center"/>
                            </w:pPr>
                          </w:p>
                          <w:p w:rsidR="00D762AF" w:rsidRDefault="00D762AF" w:rsidP="008E7EA6">
                            <w:pPr>
                              <w:spacing w:after="0" w:line="240" w:lineRule="auto"/>
                              <w:jc w:val="center"/>
                            </w:pPr>
                            <w:r>
                              <w:t xml:space="preserve"> Irish Aquatics July Invitational</w:t>
                            </w:r>
                          </w:p>
                          <w:p w:rsidR="00D762AF" w:rsidRDefault="00D762AF" w:rsidP="008E7EA6">
                            <w:pPr>
                              <w:spacing w:after="0" w:line="240" w:lineRule="auto"/>
                              <w:jc w:val="center"/>
                            </w:pPr>
                            <w:r>
                              <w:t>Notre Dame</w:t>
                            </w:r>
                          </w:p>
                          <w:p w:rsidR="00D762AF" w:rsidRDefault="00D762AF" w:rsidP="00BA0F27">
                            <w:pPr>
                              <w:spacing w:after="0" w:line="240" w:lineRule="auto"/>
                              <w:jc w:val="center"/>
                            </w:pPr>
                            <w:r>
                              <w:t xml:space="preserve">July 5-7, 2013 </w:t>
                            </w:r>
                          </w:p>
                          <w:p w:rsidR="00D762AF" w:rsidRDefault="003A74AC" w:rsidP="00BA0F27">
                            <w:pPr>
                              <w:spacing w:after="0" w:line="240" w:lineRule="auto"/>
                              <w:jc w:val="center"/>
                            </w:pPr>
                            <w:r>
                              <w:t>Deadline</w:t>
                            </w:r>
                            <w:r w:rsidR="00AE0206">
                              <w:t xml:space="preserve"> Passed</w:t>
                            </w:r>
                          </w:p>
                          <w:p w:rsidR="00D762AF" w:rsidRPr="00EB3CFE" w:rsidRDefault="00D762AF" w:rsidP="00BA0F27">
                            <w:pPr>
                              <w:spacing w:after="0" w:line="240" w:lineRule="auto"/>
                              <w:jc w:val="center"/>
                            </w:pPr>
                          </w:p>
                          <w:p w:rsidR="00D762AF" w:rsidRDefault="00D762AF" w:rsidP="00BA0F27">
                            <w:pPr>
                              <w:spacing w:after="0" w:line="240" w:lineRule="auto"/>
                              <w:jc w:val="center"/>
                            </w:pPr>
                            <w:r w:rsidRPr="00EB3CFE">
                              <w:t>NCISC</w:t>
                            </w:r>
                            <w:r>
                              <w:t xml:space="preserve"> Conference Meet</w:t>
                            </w:r>
                          </w:p>
                          <w:p w:rsidR="00D762AF" w:rsidRPr="00EB3CFE" w:rsidRDefault="00D762AF" w:rsidP="00BA0F27">
                            <w:pPr>
                              <w:spacing w:after="0" w:line="240" w:lineRule="auto"/>
                              <w:jc w:val="center"/>
                            </w:pPr>
                            <w:r>
                              <w:t>Centennial Park, Plymouth</w:t>
                            </w:r>
                          </w:p>
                          <w:p w:rsidR="00D762AF" w:rsidRDefault="00D762AF" w:rsidP="00BA0F27">
                            <w:pPr>
                              <w:spacing w:after="0" w:line="240" w:lineRule="auto"/>
                              <w:jc w:val="center"/>
                            </w:pPr>
                            <w:r>
                              <w:t>July 13, 2013</w:t>
                            </w:r>
                          </w:p>
                          <w:p w:rsidR="00D762AF" w:rsidRDefault="00D762AF" w:rsidP="00BA0F27">
                            <w:pPr>
                              <w:spacing w:after="0" w:line="240" w:lineRule="auto"/>
                              <w:jc w:val="center"/>
                            </w:pPr>
                            <w:r>
                              <w:t>Coaches to Enter Swimmer</w:t>
                            </w:r>
                          </w:p>
                          <w:p w:rsidR="00D762AF" w:rsidRDefault="00D762AF" w:rsidP="00BA0F27">
                            <w:pPr>
                              <w:spacing w:after="0" w:line="240" w:lineRule="auto"/>
                              <w:jc w:val="center"/>
                            </w:pPr>
                          </w:p>
                          <w:p w:rsidR="00D762AF" w:rsidRDefault="00D762AF" w:rsidP="00BA0F27">
                            <w:pPr>
                              <w:spacing w:after="0" w:line="240" w:lineRule="auto"/>
                              <w:jc w:val="center"/>
                            </w:pPr>
                            <w:r>
                              <w:t>Indiana Swimming Age Group Championships</w:t>
                            </w:r>
                          </w:p>
                          <w:p w:rsidR="00D762AF" w:rsidRDefault="00D762AF" w:rsidP="00BA0F27">
                            <w:pPr>
                              <w:spacing w:after="0" w:line="240" w:lineRule="auto"/>
                              <w:jc w:val="center"/>
                            </w:pPr>
                            <w:r>
                              <w:t>IUPUI Natatorium</w:t>
                            </w:r>
                          </w:p>
                          <w:p w:rsidR="00D762AF" w:rsidRDefault="00D762AF" w:rsidP="00BA0F27">
                            <w:pPr>
                              <w:spacing w:after="0" w:line="240" w:lineRule="auto"/>
                              <w:jc w:val="center"/>
                            </w:pPr>
                            <w:r>
                              <w:t>July 26-28, 2013</w:t>
                            </w:r>
                          </w:p>
                          <w:p w:rsidR="00D762AF" w:rsidRDefault="00D762AF" w:rsidP="00BA0F27">
                            <w:pPr>
                              <w:spacing w:after="0" w:line="240" w:lineRule="auto"/>
                              <w:jc w:val="center"/>
                            </w:pPr>
                          </w:p>
                          <w:p w:rsidR="00AE0206" w:rsidRDefault="00AE0206" w:rsidP="00BA0F27">
                            <w:pPr>
                              <w:spacing w:after="0" w:line="240" w:lineRule="auto"/>
                              <w:jc w:val="center"/>
                            </w:pPr>
                            <w:r>
                              <w:t>Summer Divisionals</w:t>
                            </w:r>
                          </w:p>
                          <w:p w:rsidR="00AE0206" w:rsidRDefault="00AE0206" w:rsidP="00BA0F27">
                            <w:pPr>
                              <w:spacing w:after="0" w:line="240" w:lineRule="auto"/>
                              <w:jc w:val="center"/>
                            </w:pPr>
                            <w:r>
                              <w:t>Fishers High School, Fishers</w:t>
                            </w:r>
                          </w:p>
                          <w:p w:rsidR="00AE0206" w:rsidRDefault="00AE0206" w:rsidP="00BA0F27">
                            <w:pPr>
                              <w:spacing w:after="0" w:line="240" w:lineRule="auto"/>
                              <w:jc w:val="center"/>
                            </w:pPr>
                            <w:r>
                              <w:t>August 2-4, 2013</w:t>
                            </w:r>
                          </w:p>
                          <w:p w:rsidR="00AE0206" w:rsidRDefault="00AE0206" w:rsidP="00BA0F27">
                            <w:pPr>
                              <w:spacing w:after="0" w:line="240" w:lineRule="auto"/>
                              <w:jc w:val="center"/>
                            </w:pPr>
                            <w:r>
                              <w:t xml:space="preserve">Deadline </w:t>
                            </w:r>
                            <w:r w:rsidR="003A74AC">
                              <w:t>to</w:t>
                            </w:r>
                            <w:r>
                              <w:t xml:space="preserve"> Be Announced</w:t>
                            </w:r>
                          </w:p>
                          <w:p w:rsidR="00AE0206" w:rsidRDefault="00AE0206" w:rsidP="00BA0F27">
                            <w:pPr>
                              <w:spacing w:after="0" w:line="240" w:lineRule="auto"/>
                              <w:jc w:val="center"/>
                            </w:pPr>
                          </w:p>
                          <w:p w:rsidR="00D762AF" w:rsidRDefault="00D762AF" w:rsidP="00BA0F27">
                            <w:pPr>
                              <w:spacing w:after="0" w:line="240" w:lineRule="auto"/>
                              <w:jc w:val="center"/>
                            </w:pPr>
                            <w:r w:rsidRPr="00EA4A76">
                              <w:rPr>
                                <w:sz w:val="20"/>
                                <w:szCs w:val="20"/>
                              </w:rPr>
                              <w:t>Submit all entries to</w:t>
                            </w:r>
                            <w:r>
                              <w:rPr>
                                <w:sz w:val="20"/>
                                <w:szCs w:val="20"/>
                              </w:rPr>
                              <w:t xml:space="preserve"> Coach</w:t>
                            </w:r>
                            <w:r w:rsidRPr="00EA4A76">
                              <w:rPr>
                                <w:sz w:val="20"/>
                                <w:szCs w:val="20"/>
                              </w:rPr>
                              <w:t xml:space="preserve"> Senter at </w:t>
                            </w:r>
                            <w:r w:rsidRPr="00EA4A76">
                              <w:rPr>
                                <w:sz w:val="20"/>
                                <w:szCs w:val="20"/>
                              </w:rPr>
                              <w:softHyphen/>
                            </w:r>
                            <w:hyperlink r:id="rId17" w:history="1">
                              <w:r w:rsidRPr="00EA4A76">
                                <w:rPr>
                                  <w:rStyle w:val="Hyperlink"/>
                                  <w:b/>
                                  <w:color w:val="000000" w:themeColor="text1"/>
                                  <w:sz w:val="20"/>
                                  <w:szCs w:val="20"/>
                                </w:rPr>
                                <w:t>plysharkbites@gmail.com</w:t>
                              </w:r>
                            </w:hyperlink>
                            <w:r w:rsidRPr="00EA4A76">
                              <w:rPr>
                                <w:sz w:val="20"/>
                                <w:szCs w:val="20"/>
                              </w:rPr>
                              <w:t xml:space="preserve">.  All entry deadlines are 8 AM.  Please make sure these entries are submitted by the deadline listed on the website, as late entries </w:t>
                            </w:r>
                            <w:r w:rsidRPr="00EA4A76">
                              <w:rPr>
                                <w:b/>
                                <w:sz w:val="20"/>
                                <w:szCs w:val="20"/>
                              </w:rPr>
                              <w:t>will result</w:t>
                            </w:r>
                            <w:r w:rsidRPr="00EA4A76">
                              <w:rPr>
                                <w:sz w:val="20"/>
                                <w:szCs w:val="20"/>
                              </w:rPr>
                              <w:t xml:space="preserve"> in deck entry fees! </w:t>
                            </w:r>
                            <w:r w:rsidRPr="009E0283">
                              <w:rPr>
                                <w:sz w:val="20"/>
                                <w:szCs w:val="20"/>
                              </w:rPr>
                              <w:t xml:space="preserve">Please </w:t>
                            </w:r>
                            <w:r>
                              <w:rPr>
                                <w:sz w:val="20"/>
                                <w:szCs w:val="20"/>
                              </w:rPr>
                              <w:t xml:space="preserve">cc Natasha on your entries at </w:t>
                            </w:r>
                            <w:r w:rsidRPr="00AE6A02">
                              <w:rPr>
                                <w:sz w:val="20"/>
                                <w:szCs w:val="20"/>
                              </w:rPr>
                              <w:t>wiegand3035@yahoo.com</w:t>
                            </w:r>
                            <w:r w:rsidRPr="009E0283">
                              <w:rPr>
                                <w:sz w:val="20"/>
                                <w:szCs w:val="20"/>
                              </w:rPr>
                              <w:t>.</w:t>
                            </w:r>
                          </w:p>
                          <w:p w:rsidR="00D762AF" w:rsidRPr="00AA5F73" w:rsidRDefault="00D762AF" w:rsidP="00FC7E5B">
                            <w:pPr>
                              <w:spacing w:after="0"/>
                              <w:jc w:val="center"/>
                            </w:pPr>
                          </w:p>
                          <w:p w:rsidR="00D762AF" w:rsidRPr="00AA5F73" w:rsidRDefault="00D762AF" w:rsidP="00FC7E5B">
                            <w:pPr>
                              <w:spacing w:after="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left:0;text-align:left;margin-left:-34.5pt;margin-top:8.05pt;width:187.15pt;height:50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" fillcolor="#da1f28 [3205]" strokecolor="black [3213]" strokeweight="4.5pt">
                <v:textbox>
                  <w:txbxContent>
                    <w:p w:rsidR="00D762AF" w:rsidRDefault="00D762AF" w:rsidP="00DF7BAA">
                      <w:pPr>
                        <w:spacing w:after="120" w:line="240" w:lineRule="auto"/>
                        <w:jc w:val="center"/>
                        <w:rPr>
                          <w:u w:val="single"/>
                        </w:rPr>
                      </w:pPr>
                      <w:r w:rsidRPr="00AA5F73">
                        <w:rPr>
                          <w:u w:val="single"/>
                        </w:rPr>
                        <w:t>Upcoming Meets</w:t>
                      </w:r>
                    </w:p>
                    <w:p w:rsidR="00D762AF" w:rsidRDefault="00D762AF" w:rsidP="008E7EA6">
                      <w:pPr>
                        <w:spacing w:after="0" w:line="240" w:lineRule="auto"/>
                        <w:jc w:val="center"/>
                      </w:pPr>
                      <w:r>
                        <w:t>NCISC Conference Meet</w:t>
                      </w:r>
                    </w:p>
                    <w:p w:rsidR="00D762AF" w:rsidRPr="00EB3CFE" w:rsidRDefault="00D762AF" w:rsidP="008E7EA6">
                      <w:pPr>
                        <w:spacing w:after="0" w:line="240" w:lineRule="auto"/>
                        <w:jc w:val="center"/>
                      </w:pPr>
                      <w:r>
                        <w:t>Elkhart Central High School</w:t>
                      </w:r>
                    </w:p>
                    <w:p w:rsidR="00D762AF" w:rsidRDefault="00D762AF" w:rsidP="00BA0F27">
                      <w:pPr>
                        <w:spacing w:after="0" w:line="240" w:lineRule="auto"/>
                        <w:jc w:val="center"/>
                      </w:pPr>
                      <w:r w:rsidRPr="00EB3CFE">
                        <w:t>June 15</w:t>
                      </w:r>
                      <w:r>
                        <w:t>, 2013</w:t>
                      </w:r>
                    </w:p>
                    <w:p w:rsidR="00D762AF" w:rsidRDefault="00D762AF" w:rsidP="00BA0F27">
                      <w:pPr>
                        <w:spacing w:after="0" w:line="240" w:lineRule="auto"/>
                        <w:jc w:val="center"/>
                      </w:pPr>
                      <w:r>
                        <w:t>Coaches to Enter Swimmers</w:t>
                      </w:r>
                    </w:p>
                    <w:p w:rsidR="00D762AF" w:rsidRPr="008E7EA6" w:rsidRDefault="00D762AF" w:rsidP="00BA0F27">
                      <w:pPr>
                        <w:spacing w:after="0" w:line="240" w:lineRule="auto"/>
                        <w:jc w:val="center"/>
                      </w:pPr>
                    </w:p>
                    <w:p w:rsidR="00D762AF" w:rsidRDefault="00D762AF" w:rsidP="008E7EA6">
                      <w:pPr>
                        <w:spacing w:after="0" w:line="240" w:lineRule="auto"/>
                        <w:jc w:val="center"/>
                      </w:pPr>
                      <w:r w:rsidRPr="00EB3CFE">
                        <w:t>Sharkfest</w:t>
                      </w:r>
                    </w:p>
                    <w:p w:rsidR="00D762AF" w:rsidRPr="00EB3CFE" w:rsidRDefault="00D762AF" w:rsidP="008E7EA6">
                      <w:pPr>
                        <w:spacing w:after="0" w:line="240" w:lineRule="auto"/>
                        <w:jc w:val="center"/>
                      </w:pPr>
                      <w:r>
                        <w:t>Centennial Park, Plymouth</w:t>
                      </w:r>
                    </w:p>
                    <w:p w:rsidR="00D762AF" w:rsidRDefault="00D762AF" w:rsidP="00BA0F27">
                      <w:pPr>
                        <w:spacing w:after="0" w:line="240" w:lineRule="auto"/>
                        <w:jc w:val="center"/>
                      </w:pPr>
                      <w:r w:rsidRPr="00EB3CFE">
                        <w:t>June 29-30</w:t>
                      </w:r>
                      <w:r>
                        <w:t>, 2013</w:t>
                      </w:r>
                    </w:p>
                    <w:p w:rsidR="00D762AF" w:rsidRDefault="00AE0206" w:rsidP="00BA0F27">
                      <w:pPr>
                        <w:spacing w:after="0" w:line="240" w:lineRule="auto"/>
                        <w:jc w:val="center"/>
                      </w:pPr>
                      <w:r>
                        <w:t>June 15, 2013</w:t>
                      </w:r>
                    </w:p>
                    <w:p w:rsidR="00D762AF" w:rsidRDefault="00D762AF" w:rsidP="00BA0F27">
                      <w:pPr>
                        <w:spacing w:after="0" w:line="240" w:lineRule="auto"/>
                        <w:jc w:val="center"/>
                      </w:pPr>
                    </w:p>
                    <w:p w:rsidR="00D762AF" w:rsidRDefault="00D762AF" w:rsidP="008E7EA6">
                      <w:pPr>
                        <w:spacing w:after="0" w:line="240" w:lineRule="auto"/>
                        <w:jc w:val="center"/>
                      </w:pPr>
                      <w:r>
                        <w:t xml:space="preserve"> Irish Aquatics July Invitational</w:t>
                      </w:r>
                    </w:p>
                    <w:p w:rsidR="00D762AF" w:rsidRDefault="00D762AF" w:rsidP="008E7EA6">
                      <w:pPr>
                        <w:spacing w:after="0" w:line="240" w:lineRule="auto"/>
                        <w:jc w:val="center"/>
                      </w:pPr>
                      <w:r>
                        <w:t>Notre Dame</w:t>
                      </w:r>
                    </w:p>
                    <w:p w:rsidR="00D762AF" w:rsidRDefault="00D762AF" w:rsidP="00BA0F27">
                      <w:pPr>
                        <w:spacing w:after="0" w:line="240" w:lineRule="auto"/>
                        <w:jc w:val="center"/>
                      </w:pPr>
                      <w:r>
                        <w:t xml:space="preserve">July 5-7, 2013 </w:t>
                      </w:r>
                    </w:p>
                    <w:p w:rsidR="00D762AF" w:rsidRDefault="003A74AC" w:rsidP="00BA0F27">
                      <w:pPr>
                        <w:spacing w:after="0" w:line="240" w:lineRule="auto"/>
                        <w:jc w:val="center"/>
                      </w:pPr>
                      <w:r>
                        <w:t>Deadline</w:t>
                      </w:r>
                      <w:r w:rsidR="00AE0206">
                        <w:t xml:space="preserve"> Passed</w:t>
                      </w:r>
                    </w:p>
                    <w:p w:rsidR="00D762AF" w:rsidRPr="00EB3CFE" w:rsidRDefault="00D762AF" w:rsidP="00BA0F27">
                      <w:pPr>
                        <w:spacing w:after="0" w:line="240" w:lineRule="auto"/>
                        <w:jc w:val="center"/>
                      </w:pPr>
                    </w:p>
                    <w:p w:rsidR="00D762AF" w:rsidRDefault="00D762AF" w:rsidP="00BA0F27">
                      <w:pPr>
                        <w:spacing w:after="0" w:line="240" w:lineRule="auto"/>
                        <w:jc w:val="center"/>
                      </w:pPr>
                      <w:r w:rsidRPr="00EB3CFE">
                        <w:t>NCISC</w:t>
                      </w:r>
                      <w:r>
                        <w:t xml:space="preserve"> Conference Meet</w:t>
                      </w:r>
                    </w:p>
                    <w:p w:rsidR="00D762AF" w:rsidRPr="00EB3CFE" w:rsidRDefault="00D762AF" w:rsidP="00BA0F27">
                      <w:pPr>
                        <w:spacing w:after="0" w:line="240" w:lineRule="auto"/>
                        <w:jc w:val="center"/>
                      </w:pPr>
                      <w:r>
                        <w:t>Centennial Park, Plymouth</w:t>
                      </w:r>
                    </w:p>
                    <w:p w:rsidR="00D762AF" w:rsidRDefault="00D762AF" w:rsidP="00BA0F27">
                      <w:pPr>
                        <w:spacing w:after="0" w:line="240" w:lineRule="auto"/>
                        <w:jc w:val="center"/>
                      </w:pPr>
                      <w:r>
                        <w:t>July 13, 2013</w:t>
                      </w:r>
                    </w:p>
                    <w:p w:rsidR="00D762AF" w:rsidRDefault="00D762AF" w:rsidP="00BA0F27">
                      <w:pPr>
                        <w:spacing w:after="0" w:line="240" w:lineRule="auto"/>
                        <w:jc w:val="center"/>
                      </w:pPr>
                      <w:r>
                        <w:t>Coaches to Enter Swimmer</w:t>
                      </w:r>
                    </w:p>
                    <w:p w:rsidR="00D762AF" w:rsidRDefault="00D762AF" w:rsidP="00BA0F27">
                      <w:pPr>
                        <w:spacing w:after="0" w:line="240" w:lineRule="auto"/>
                        <w:jc w:val="center"/>
                      </w:pPr>
                    </w:p>
                    <w:p w:rsidR="00D762AF" w:rsidRDefault="00D762AF" w:rsidP="00BA0F27">
                      <w:pPr>
                        <w:spacing w:after="0" w:line="240" w:lineRule="auto"/>
                        <w:jc w:val="center"/>
                      </w:pPr>
                      <w:r>
                        <w:t>Indiana Swimming Age Group Championships</w:t>
                      </w:r>
                    </w:p>
                    <w:p w:rsidR="00D762AF" w:rsidRDefault="00D762AF" w:rsidP="00BA0F27">
                      <w:pPr>
                        <w:spacing w:after="0" w:line="240" w:lineRule="auto"/>
                        <w:jc w:val="center"/>
                      </w:pPr>
                      <w:r>
                        <w:t>IUPUI Natatorium</w:t>
                      </w:r>
                    </w:p>
                    <w:p w:rsidR="00D762AF" w:rsidRDefault="00D762AF" w:rsidP="00BA0F27">
                      <w:pPr>
                        <w:spacing w:after="0" w:line="240" w:lineRule="auto"/>
                        <w:jc w:val="center"/>
                      </w:pPr>
                      <w:r>
                        <w:t>July 26-28, 2013</w:t>
                      </w:r>
                    </w:p>
                    <w:p w:rsidR="00D762AF" w:rsidRDefault="00D762AF" w:rsidP="00BA0F27">
                      <w:pPr>
                        <w:spacing w:after="0" w:line="240" w:lineRule="auto"/>
                        <w:jc w:val="center"/>
                      </w:pPr>
                    </w:p>
                    <w:p w:rsidR="00AE0206" w:rsidRDefault="00AE0206" w:rsidP="00BA0F27">
                      <w:pPr>
                        <w:spacing w:after="0" w:line="240" w:lineRule="auto"/>
                        <w:jc w:val="center"/>
                      </w:pPr>
                      <w:r>
                        <w:t>Summer Divisionals</w:t>
                      </w:r>
                    </w:p>
                    <w:p w:rsidR="00AE0206" w:rsidRDefault="00AE0206" w:rsidP="00BA0F27">
                      <w:pPr>
                        <w:spacing w:after="0" w:line="240" w:lineRule="auto"/>
                        <w:jc w:val="center"/>
                      </w:pPr>
                      <w:r>
                        <w:t>Fishers High School, Fishers</w:t>
                      </w:r>
                    </w:p>
                    <w:p w:rsidR="00AE0206" w:rsidRDefault="00AE0206" w:rsidP="00BA0F27">
                      <w:pPr>
                        <w:spacing w:after="0" w:line="240" w:lineRule="auto"/>
                        <w:jc w:val="center"/>
                      </w:pPr>
                      <w:r>
                        <w:t>August 2-4, 2013</w:t>
                      </w:r>
                    </w:p>
                    <w:p w:rsidR="00AE0206" w:rsidRDefault="00AE0206" w:rsidP="00BA0F27">
                      <w:pPr>
                        <w:spacing w:after="0" w:line="240" w:lineRule="auto"/>
                        <w:jc w:val="center"/>
                      </w:pPr>
                      <w:r>
                        <w:t xml:space="preserve">Deadline </w:t>
                      </w:r>
                      <w:r w:rsidR="003A74AC">
                        <w:t>to</w:t>
                      </w:r>
                      <w:r>
                        <w:t xml:space="preserve"> Be Announced</w:t>
                      </w:r>
                    </w:p>
                    <w:p w:rsidR="00AE0206" w:rsidRDefault="00AE0206" w:rsidP="00BA0F27">
                      <w:pPr>
                        <w:spacing w:after="0" w:line="240" w:lineRule="auto"/>
                        <w:jc w:val="center"/>
                      </w:pPr>
                    </w:p>
                    <w:p w:rsidR="00D762AF" w:rsidRDefault="00D762AF" w:rsidP="00BA0F27">
                      <w:pPr>
                        <w:spacing w:after="0" w:line="240" w:lineRule="auto"/>
                        <w:jc w:val="center"/>
                      </w:pPr>
                      <w:r w:rsidRPr="00EA4A76">
                        <w:rPr>
                          <w:sz w:val="20"/>
                          <w:szCs w:val="20"/>
                        </w:rPr>
                        <w:t>Submit all entries to</w:t>
                      </w:r>
                      <w:r>
                        <w:rPr>
                          <w:sz w:val="20"/>
                          <w:szCs w:val="20"/>
                        </w:rPr>
                        <w:t xml:space="preserve"> Coach</w:t>
                      </w:r>
                      <w:r w:rsidRPr="00EA4A76">
                        <w:rPr>
                          <w:sz w:val="20"/>
                          <w:szCs w:val="20"/>
                        </w:rPr>
                        <w:t xml:space="preserve"> Senter at </w:t>
                      </w:r>
                      <w:r w:rsidRPr="00EA4A76">
                        <w:rPr>
                          <w:sz w:val="20"/>
                          <w:szCs w:val="20"/>
                        </w:rPr>
                        <w:softHyphen/>
                      </w:r>
                      <w:hyperlink r:id="rId18" w:history="1">
                        <w:r w:rsidRPr="00EA4A76">
                          <w:rPr>
                            <w:rStyle w:val="Hyperlink"/>
                            <w:b/>
                            <w:color w:val="000000" w:themeColor="text1"/>
                            <w:sz w:val="20"/>
                            <w:szCs w:val="20"/>
                          </w:rPr>
                          <w:t>plysharkbites@gmail.com</w:t>
                        </w:r>
                      </w:hyperlink>
                      <w:r w:rsidRPr="00EA4A76">
                        <w:rPr>
                          <w:sz w:val="20"/>
                          <w:szCs w:val="20"/>
                        </w:rPr>
                        <w:t xml:space="preserve">.  All entry deadlines are 8 AM.  Please make sure these entries are submitted by the deadline listed on the website, as late entries </w:t>
                      </w:r>
                      <w:r w:rsidRPr="00EA4A76">
                        <w:rPr>
                          <w:b/>
                          <w:sz w:val="20"/>
                          <w:szCs w:val="20"/>
                        </w:rPr>
                        <w:t>will result</w:t>
                      </w:r>
                      <w:r w:rsidRPr="00EA4A76">
                        <w:rPr>
                          <w:sz w:val="20"/>
                          <w:szCs w:val="20"/>
                        </w:rPr>
                        <w:t xml:space="preserve"> in deck entry fees! </w:t>
                      </w:r>
                      <w:r w:rsidRPr="009E0283">
                        <w:rPr>
                          <w:sz w:val="20"/>
                          <w:szCs w:val="20"/>
                        </w:rPr>
                        <w:t xml:space="preserve">Please </w:t>
                      </w:r>
                      <w:r>
                        <w:rPr>
                          <w:sz w:val="20"/>
                          <w:szCs w:val="20"/>
                        </w:rPr>
                        <w:t xml:space="preserve">cc Natasha on your entries at </w:t>
                      </w:r>
                      <w:r w:rsidRPr="00AE6A02">
                        <w:rPr>
                          <w:sz w:val="20"/>
                          <w:szCs w:val="20"/>
                        </w:rPr>
                        <w:t>wiegand3035@yahoo.com</w:t>
                      </w:r>
                      <w:r w:rsidRPr="009E0283">
                        <w:rPr>
                          <w:sz w:val="20"/>
                          <w:szCs w:val="20"/>
                        </w:rPr>
                        <w:t>.</w:t>
                      </w:r>
                    </w:p>
                    <w:p w:rsidR="00D762AF" w:rsidRPr="00AA5F73" w:rsidRDefault="00D762AF" w:rsidP="00FC7E5B">
                      <w:pPr>
                        <w:spacing w:after="0"/>
                        <w:jc w:val="center"/>
                      </w:pPr>
                    </w:p>
                    <w:p w:rsidR="00D762AF" w:rsidRPr="00AA5F73" w:rsidRDefault="00D762AF" w:rsidP="00FC7E5B">
                      <w:pPr>
                        <w:spacing w:after="0"/>
                        <w:jc w:val="center"/>
                        <w:rPr>
                          <w:sz w:val="24"/>
                          <w:szCs w:val="24"/>
                        </w:rPr>
                      </w:pPr>
                    </w:p>
                  </w:txbxContent>
                </v:textbox>
              </v:shape>
            </w:pict>
          </mc:Fallback>
        </mc:AlternateContent>
      </w:r>
      <w:r w:rsidR="00BF56FA">
        <w:rPr>
          <w:b/>
          <w:sz w:val="24"/>
          <w:szCs w:val="24"/>
        </w:rPr>
        <w:t>.</w:t>
      </w:r>
    </w:p>
    <w:p w:rsidR="00AC2965" w:rsidRDefault="008F7FD0" w:rsidP="00AC2965">
      <w:pPr>
        <w:spacing w:after="0"/>
        <w:jc w:val="right"/>
        <w:rPr>
          <w:noProof/>
          <w:sz w:val="26"/>
          <w:szCs w:val="26"/>
        </w:rPr>
      </w:pPr>
      <w:r>
        <w:rPr>
          <w:noProof/>
          <w:sz w:val="26"/>
          <w:szCs w:val="26"/>
        </w:rPr>
        <w:t>edn</w:t>
      </w:r>
    </w:p>
    <w:p w:rsidR="00AC2965" w:rsidRDefault="00AC2965" w:rsidP="00064697">
      <w:pPr>
        <w:spacing w:after="0"/>
        <w:jc w:val="center"/>
        <w:rPr>
          <w:noProof/>
          <w:sz w:val="26"/>
          <w:szCs w:val="26"/>
        </w:rPr>
      </w:pPr>
    </w:p>
    <w:p w:rsidR="002B0EE9" w:rsidRDefault="008A0F53" w:rsidP="00064697">
      <w:pPr>
        <w:spacing w:after="0"/>
        <w:jc w:val="center"/>
      </w:pPr>
      <w:r>
        <w:rPr>
          <w:noProof/>
        </w:rPr>
        <mc:AlternateContent>
          <mc:Choice Requires="wps">
            <w:drawing>
              <wp:anchor distT="0" distB="0" distL="114300" distR="114300" simplePos="0" relativeHeight="251724800" behindDoc="0" locked="0" layoutInCell="1" allowOverlap="1" wp14:anchorId="719E9EC0" wp14:editId="6D3D23DC">
                <wp:simplePos x="0" y="0"/>
                <wp:positionH relativeFrom="column">
                  <wp:posOffset>-438150</wp:posOffset>
                </wp:positionH>
                <wp:positionV relativeFrom="paragraph">
                  <wp:posOffset>5979161</wp:posOffset>
                </wp:positionV>
                <wp:extent cx="2376805" cy="1504950"/>
                <wp:effectExtent l="19050" t="19050" r="23495" b="19050"/>
                <wp:wrapNone/>
                <wp:docPr id="2" name="Text Box 2"/>
                <wp:cNvGraphicFramePr/>
                <a:graphic xmlns:a="http://schemas.openxmlformats.org/drawingml/2006/main">
                  <a:graphicData uri="http://schemas.microsoft.com/office/word/2010/wordprocessingShape">
                    <wps:wsp>
                      <wps:cNvSpPr txBox="1"/>
                      <wps:spPr>
                        <a:xfrm>
                          <a:off x="0" y="0"/>
                          <a:ext cx="2376805" cy="1504950"/>
                        </a:xfrm>
                        <a:prstGeom prst="rect">
                          <a:avLst/>
                        </a:prstGeom>
                        <a:solidFill>
                          <a:schemeClr val="lt1"/>
                        </a:solidFill>
                        <a:ln w="3810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CF756A" w:rsidRPr="00062798" w:rsidRDefault="00CF756A" w:rsidP="00CF756A">
                            <w:pPr>
                              <w:spacing w:after="0" w:line="240" w:lineRule="auto"/>
                              <w:jc w:val="center"/>
                              <w:rPr>
                                <w:b/>
                                <w:u w:val="single"/>
                              </w:rPr>
                            </w:pPr>
                            <w:r w:rsidRPr="00062798">
                              <w:rPr>
                                <w:b/>
                                <w:u w:val="single"/>
                              </w:rPr>
                              <w:t xml:space="preserve">PARENT ADVISORY BOARD </w:t>
                            </w:r>
                          </w:p>
                          <w:p w:rsidR="008A0F53" w:rsidRDefault="00CF756A" w:rsidP="00CF756A">
                            <w:pPr>
                              <w:spacing w:after="0" w:line="240" w:lineRule="auto"/>
                              <w:rPr>
                                <w:sz w:val="20"/>
                                <w:szCs w:val="20"/>
                              </w:rPr>
                            </w:pPr>
                            <w:r w:rsidRPr="008A0F53">
                              <w:rPr>
                                <w:sz w:val="18"/>
                                <w:szCs w:val="18"/>
                              </w:rPr>
                              <w:t>All Club parents are invited to attend the monthly meeting, and if you have a matter you would like to bring before the board, please contact Secretary Mark Andrzejewski 24 hours prior to the meeting to be added to the agenda.  Next meeting is scheduled for</w:t>
                            </w:r>
                            <w:r w:rsidRPr="00CF756A">
                              <w:rPr>
                                <w:sz w:val="20"/>
                                <w:szCs w:val="20"/>
                              </w:rPr>
                              <w:t>:</w:t>
                            </w:r>
                            <w:r>
                              <w:rPr>
                                <w:sz w:val="20"/>
                                <w:szCs w:val="20"/>
                              </w:rPr>
                              <w:tab/>
                            </w:r>
                          </w:p>
                          <w:p w:rsidR="00CF756A" w:rsidRPr="008A0F53" w:rsidRDefault="00CF756A" w:rsidP="008A0F53">
                            <w:pPr>
                              <w:spacing w:after="0" w:line="240" w:lineRule="auto"/>
                              <w:jc w:val="center"/>
                              <w:rPr>
                                <w:sz w:val="20"/>
                                <w:szCs w:val="20"/>
                              </w:rPr>
                            </w:pPr>
                            <w:r w:rsidRPr="008A0F53">
                              <w:rPr>
                                <w:sz w:val="20"/>
                                <w:szCs w:val="20"/>
                              </w:rPr>
                              <w:t>Tuesday, June 11, 2013</w:t>
                            </w:r>
                          </w:p>
                          <w:p w:rsidR="00CF756A" w:rsidRPr="008A0F53" w:rsidRDefault="00CF756A" w:rsidP="00CF756A">
                            <w:pPr>
                              <w:spacing w:after="0" w:line="240" w:lineRule="auto"/>
                              <w:jc w:val="center"/>
                              <w:rPr>
                                <w:sz w:val="20"/>
                                <w:szCs w:val="20"/>
                              </w:rPr>
                            </w:pPr>
                            <w:r w:rsidRPr="008A0F53">
                              <w:rPr>
                                <w:sz w:val="20"/>
                                <w:szCs w:val="20"/>
                              </w:rPr>
                              <w:t>6:30 PM at Opie’s</w:t>
                            </w:r>
                          </w:p>
                          <w:p w:rsidR="00CF756A" w:rsidRDefault="00CF75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30" type="#_x0000_t202" style="position:absolute;left:0;text-align:left;margin-left:-34.5pt;margin-top:470.8pt;width:187.15pt;height:118.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" fillcolor="white [3201]" strokeweight="3pt">
                <v:textbox>
                  <w:txbxContent>
                    <w:p w:rsidR="00CF756A" w:rsidRPr="00062798" w:rsidRDefault="00CF756A" w:rsidP="00CF756A">
                      <w:pPr>
                        <w:spacing w:after="0" w:line="240" w:lineRule="auto"/>
                        <w:jc w:val="center"/>
                        <w:rPr>
                          <w:b/>
                          <w:u w:val="single"/>
                        </w:rPr>
                      </w:pPr>
                      <w:r w:rsidRPr="00062798">
                        <w:rPr>
                          <w:b/>
                          <w:u w:val="single"/>
                        </w:rPr>
                        <w:t xml:space="preserve">PARENT ADVISORY BOARD </w:t>
                      </w:r>
                    </w:p>
                    <w:p w:rsidR="008A0F53" w:rsidRDefault="00CF756A" w:rsidP="00CF756A">
                      <w:pPr>
                        <w:spacing w:after="0" w:line="240" w:lineRule="auto"/>
                        <w:rPr>
                          <w:sz w:val="20"/>
                          <w:szCs w:val="20"/>
                        </w:rPr>
                      </w:pPr>
                      <w:r w:rsidRPr="008A0F53">
                        <w:rPr>
                          <w:sz w:val="18"/>
                          <w:szCs w:val="18"/>
                        </w:rPr>
                        <w:t>All Club parents are invited to attend the monthly meeting, and if you have a matter you would like to bring before the board, please contact Secretary Mark Andrzejewski 24 hours prior to the meeting to be added to the agenda.  Next meeting is scheduled for</w:t>
                      </w:r>
                      <w:r w:rsidRPr="00CF756A">
                        <w:rPr>
                          <w:sz w:val="20"/>
                          <w:szCs w:val="20"/>
                        </w:rPr>
                        <w:t>:</w:t>
                      </w:r>
                      <w:r>
                        <w:rPr>
                          <w:sz w:val="20"/>
                          <w:szCs w:val="20"/>
                        </w:rPr>
                        <w:tab/>
                      </w:r>
                    </w:p>
                    <w:p w:rsidR="00CF756A" w:rsidRPr="008A0F53" w:rsidRDefault="00CF756A" w:rsidP="008A0F53">
                      <w:pPr>
                        <w:spacing w:after="0" w:line="240" w:lineRule="auto"/>
                        <w:jc w:val="center"/>
                        <w:rPr>
                          <w:sz w:val="20"/>
                          <w:szCs w:val="20"/>
                        </w:rPr>
                      </w:pPr>
                      <w:r w:rsidRPr="008A0F53">
                        <w:rPr>
                          <w:sz w:val="20"/>
                          <w:szCs w:val="20"/>
                        </w:rPr>
                        <w:t>Tuesday, June 11, 2013</w:t>
                      </w:r>
                    </w:p>
                    <w:p w:rsidR="00CF756A" w:rsidRPr="008A0F53" w:rsidRDefault="00CF756A" w:rsidP="00CF756A">
                      <w:pPr>
                        <w:spacing w:after="0" w:line="240" w:lineRule="auto"/>
                        <w:jc w:val="center"/>
                        <w:rPr>
                          <w:sz w:val="20"/>
                          <w:szCs w:val="20"/>
                        </w:rPr>
                      </w:pPr>
                      <w:r w:rsidRPr="008A0F53">
                        <w:rPr>
                          <w:sz w:val="20"/>
                          <w:szCs w:val="20"/>
                        </w:rPr>
                        <w:t>6:30 PM at Opie’s</w:t>
                      </w:r>
                    </w:p>
                    <w:p w:rsidR="00CF756A" w:rsidRDefault="00CF756A"/>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1D1ED80F" wp14:editId="435366E1">
                <wp:simplePos x="0" y="0"/>
                <wp:positionH relativeFrom="column">
                  <wp:posOffset>2171700</wp:posOffset>
                </wp:positionH>
                <wp:positionV relativeFrom="paragraph">
                  <wp:posOffset>6760210</wp:posOffset>
                </wp:positionV>
                <wp:extent cx="4441825" cy="723900"/>
                <wp:effectExtent l="19050" t="19050" r="15875" b="19050"/>
                <wp:wrapNone/>
                <wp:docPr id="4" name="Text Box 4"/>
                <wp:cNvGraphicFramePr/>
                <a:graphic xmlns:a="http://schemas.openxmlformats.org/drawingml/2006/main">
                  <a:graphicData uri="http://schemas.microsoft.com/office/word/2010/wordprocessingShape">
                    <wps:wsp>
                      <wps:cNvSpPr txBox="1"/>
                      <wps:spPr>
                        <a:xfrm>
                          <a:off x="0" y="0"/>
                          <a:ext cx="4441825" cy="723900"/>
                        </a:xfrm>
                        <a:prstGeom prst="rect">
                          <a:avLst/>
                        </a:prstGeom>
                        <a:gradFill flip="none" rotWithShape="1">
                          <a:gsLst>
                            <a:gs pos="0">
                              <a:srgbClr val="C00000">
                                <a:tint val="66000"/>
                                <a:satMod val="160000"/>
                              </a:srgbClr>
                            </a:gs>
                            <a:gs pos="50000">
                              <a:srgbClr val="C00000">
                                <a:tint val="44500"/>
                                <a:satMod val="160000"/>
                              </a:srgbClr>
                            </a:gs>
                            <a:gs pos="100000">
                              <a:srgbClr val="C00000">
                                <a:tint val="23500"/>
                                <a:satMod val="160000"/>
                              </a:srgbClr>
                            </a:gs>
                          </a:gsLst>
                          <a:lin ang="2700000" scaled="1"/>
                          <a:tileRect/>
                        </a:gradFill>
                        <a:ln/>
                      </wps:spPr>
                      <wps:style>
                        <a:lnRef idx="2">
                          <a:schemeClr val="accent2"/>
                        </a:lnRef>
                        <a:fillRef idx="1">
                          <a:schemeClr val="lt1"/>
                        </a:fillRef>
                        <a:effectRef idx="0">
                          <a:schemeClr val="accent2"/>
                        </a:effectRef>
                        <a:fontRef idx="minor">
                          <a:schemeClr val="dk1"/>
                        </a:fontRef>
                      </wps:style>
                      <wps:txbx>
                        <w:txbxContent>
                          <w:p w:rsidR="00D0726C" w:rsidRPr="00D0726C" w:rsidRDefault="00CF756A" w:rsidP="00D0726C">
                            <w:pPr>
                              <w:pBdr>
                                <w:between w:val="thinThickSmallGap" w:sz="24" w:space="1" w:color="auto"/>
                              </w:pBdr>
                              <w:spacing w:after="0" w:line="240" w:lineRule="auto"/>
                              <w:rPr>
                                <w:sz w:val="20"/>
                                <w:szCs w:val="20"/>
                              </w:rPr>
                            </w:pPr>
                            <w:r w:rsidRPr="00062798">
                              <w:t xml:space="preserve"> </w:t>
                            </w:r>
                            <w:r w:rsidR="00D0726C" w:rsidRPr="00CF756A">
                              <w:rPr>
                                <w:sz w:val="20"/>
                                <w:szCs w:val="20"/>
                              </w:rPr>
                              <w:t>We use email, the website, and Facebook communication, so get connected!</w:t>
                            </w:r>
                            <w:r w:rsidR="00D0726C">
                              <w:rPr>
                                <w:sz w:val="20"/>
                                <w:szCs w:val="20"/>
                              </w:rPr>
                              <w:t xml:space="preserve">  Visit </w:t>
                            </w:r>
                            <w:r w:rsidR="00D0726C">
                              <w:rPr>
                                <w:b/>
                                <w:sz w:val="20"/>
                                <w:szCs w:val="20"/>
                              </w:rPr>
                              <w:t xml:space="preserve">plymouthsharks.com </w:t>
                            </w:r>
                            <w:r w:rsidR="00D0726C">
                              <w:rPr>
                                <w:sz w:val="20"/>
                                <w:szCs w:val="20"/>
                              </w:rPr>
                              <w:t>and like us on Facebook.  If you are not getting emails from Coach Senter or Club President, Angie Drury – please let us know!</w:t>
                            </w:r>
                          </w:p>
                          <w:p w:rsidR="00CF756A" w:rsidRDefault="00CF75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1" type="#_x0000_t202" style="position:absolute;left:0;text-align:left;margin-left:171pt;margin-top:532.3pt;width:349.75pt;height:57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" fillcolor="#ea8c8c" strokecolor="#da1f28 [3205]" strokeweight="3pt">
                <v:fill color2="#f7dede" rotate="t" angle="45" colors="0 #ea8c8c;.5 #f0baba;1 #f7dede" focus="100%" type="gradient"/>
                <v:textbox>
                  <w:txbxContent>
                    <w:p w:rsidR="00D0726C" w:rsidRPr="00D0726C" w:rsidRDefault="00CF756A" w:rsidP="00D0726C">
                      <w:pPr>
                        <w:pBdr>
                          <w:between w:val="thinThickSmallGap" w:sz="24" w:space="1" w:color="auto"/>
                        </w:pBdr>
                        <w:spacing w:after="0" w:line="240" w:lineRule="auto"/>
                        <w:rPr>
                          <w:sz w:val="20"/>
                          <w:szCs w:val="20"/>
                        </w:rPr>
                      </w:pPr>
                      <w:r w:rsidRPr="00062798">
                        <w:t xml:space="preserve"> </w:t>
                      </w:r>
                      <w:r w:rsidR="00D0726C" w:rsidRPr="00CF756A">
                        <w:rPr>
                          <w:sz w:val="20"/>
                          <w:szCs w:val="20"/>
                        </w:rPr>
                        <w:t>We use email, the website, and Facebook communication, so get connected!</w:t>
                      </w:r>
                      <w:r w:rsidR="00D0726C">
                        <w:rPr>
                          <w:sz w:val="20"/>
                          <w:szCs w:val="20"/>
                        </w:rPr>
                        <w:t xml:space="preserve">  Visit </w:t>
                      </w:r>
                      <w:r w:rsidR="00D0726C">
                        <w:rPr>
                          <w:b/>
                          <w:sz w:val="20"/>
                          <w:szCs w:val="20"/>
                        </w:rPr>
                        <w:t xml:space="preserve">plymouthsharks.com </w:t>
                      </w:r>
                      <w:r w:rsidR="00D0726C">
                        <w:rPr>
                          <w:sz w:val="20"/>
                          <w:szCs w:val="20"/>
                        </w:rPr>
                        <w:t>and like us on Facebook.  If you are not getting emails from Coach Senter or Club President, Angie Drury – please let us know!</w:t>
                      </w:r>
                    </w:p>
                    <w:p w:rsidR="00CF756A" w:rsidRDefault="00CF756A"/>
                  </w:txbxContent>
                </v:textbox>
              </v:shape>
            </w:pict>
          </mc:Fallback>
        </mc:AlternateContent>
      </w:r>
      <w:r w:rsidR="002B0EE9">
        <w:br w:type="page"/>
      </w:r>
    </w:p>
    <w:p w:rsidR="008C230E" w:rsidRDefault="0024742F" w:rsidP="00381274">
      <w:pPr>
        <w:ind w:right="-900"/>
        <w:jc w:val="right"/>
      </w:pPr>
      <w:r>
        <w:rPr>
          <w:noProof/>
        </w:rPr>
        <w:lastRenderedPageBreak/>
        <mc:AlternateContent>
          <mc:Choice Requires="wps">
            <w:drawing>
              <wp:anchor distT="0" distB="0" distL="114300" distR="114300" simplePos="0" relativeHeight="251718656" behindDoc="0" locked="0" layoutInCell="1" allowOverlap="1" wp14:anchorId="363762E4" wp14:editId="05D99215">
                <wp:simplePos x="0" y="0"/>
                <wp:positionH relativeFrom="column">
                  <wp:posOffset>2143125</wp:posOffset>
                </wp:positionH>
                <wp:positionV relativeFrom="paragraph">
                  <wp:posOffset>121284</wp:posOffset>
                </wp:positionV>
                <wp:extent cx="4295775" cy="3495675"/>
                <wp:effectExtent l="152400" t="152400" r="180975" b="180975"/>
                <wp:wrapNone/>
                <wp:docPr id="53" name="Text Box 53"/>
                <wp:cNvGraphicFramePr/>
                <a:graphic xmlns:a="http://schemas.openxmlformats.org/drawingml/2006/main">
                  <a:graphicData uri="http://schemas.microsoft.com/office/word/2010/wordprocessingShape">
                    <wps:wsp>
                      <wps:cNvSpPr txBox="1"/>
                      <wps:spPr>
                        <a:xfrm>
                          <a:off x="0" y="0"/>
                          <a:ext cx="4295775" cy="3495675"/>
                        </a:xfrm>
                        <a:prstGeom prst="rect">
                          <a:avLst/>
                        </a:prstGeom>
                        <a:solidFill>
                          <a:srgbClr val="C00000"/>
                        </a:solidFill>
                        <a:ln w="57150"/>
                        <a:effectLst>
                          <a:glow rad="139700">
                            <a:schemeClr val="accent2">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rsidR="00D762AF" w:rsidRDefault="00B32B36" w:rsidP="00B32B36">
                            <w:pPr>
                              <w:spacing w:after="0"/>
                              <w:jc w:val="center"/>
                              <w:rPr>
                                <w:b/>
                                <w:sz w:val="24"/>
                                <w:szCs w:val="24"/>
                              </w:rPr>
                            </w:pPr>
                            <w:r>
                              <w:rPr>
                                <w:b/>
                                <w:sz w:val="24"/>
                                <w:szCs w:val="24"/>
                              </w:rPr>
                              <w:t>BUILD A POOL FUNDRAISERS</w:t>
                            </w:r>
                          </w:p>
                          <w:p w:rsidR="00B32B36" w:rsidRDefault="00B32B36" w:rsidP="00B32B36">
                            <w:pPr>
                              <w:pStyle w:val="ListParagraph"/>
                              <w:numPr>
                                <w:ilvl w:val="0"/>
                                <w:numId w:val="26"/>
                              </w:numPr>
                              <w:spacing w:after="120"/>
                            </w:pPr>
                            <w:r w:rsidRPr="00B32B36">
                              <w:rPr>
                                <w:b/>
                              </w:rPr>
                              <w:t xml:space="preserve">Lincoln Drive One for Your Pool </w:t>
                            </w:r>
                            <w:r w:rsidRPr="00CD0759">
                              <w:t>– Saturday, June 29</w:t>
                            </w:r>
                            <w:r w:rsidRPr="00B32B36">
                              <w:rPr>
                                <w:vertAlign w:val="superscript"/>
                              </w:rPr>
                              <w:t>th</w:t>
                            </w:r>
                            <w:r w:rsidRPr="00CD0759">
                              <w:t xml:space="preserve"> from 10:00 AM-1:00 PM.  </w:t>
                            </w:r>
                            <w:r>
                              <w:t>Please share the attached flyer with your family, friends, and coworkers</w:t>
                            </w:r>
                            <w:r w:rsidR="00683A0B">
                              <w:t>.  Each test drive earns $20; 400 Drivers and we earn $8,000.</w:t>
                            </w:r>
                          </w:p>
                          <w:p w:rsidR="00B32B36" w:rsidRPr="00683A0B" w:rsidRDefault="00683A0B" w:rsidP="00587C82">
                            <w:pPr>
                              <w:pStyle w:val="ListParagraph"/>
                              <w:numPr>
                                <w:ilvl w:val="0"/>
                                <w:numId w:val="26"/>
                              </w:numPr>
                              <w:spacing w:after="120"/>
                              <w:rPr>
                                <w:sz w:val="24"/>
                                <w:szCs w:val="24"/>
                              </w:rPr>
                            </w:pPr>
                            <w:r w:rsidRPr="00683A0B">
                              <w:rPr>
                                <w:b/>
                              </w:rPr>
                              <w:t>Splash Bash 2013</w:t>
                            </w:r>
                            <w:r w:rsidRPr="00CD0759">
                              <w:t xml:space="preserve"> –Sunday, July 21</w:t>
                            </w:r>
                            <w:r>
                              <w:t xml:space="preserve"> from 10:00 AM-5:00 PM</w:t>
                            </w:r>
                            <w:r w:rsidRPr="00CD0759">
                              <w:t xml:space="preserve">.  </w:t>
                            </w:r>
                            <w:r>
                              <w:t xml:space="preserve">We will be having a Community Swim Meet (for </w:t>
                            </w:r>
                            <w:r w:rsidR="003A74AC">
                              <w:t>non-Sharks</w:t>
                            </w:r>
                            <w:r>
                              <w:t>) in the morning.  Beginning at Noon, we will have a Pool Party, Fun Fair, Raffles, and Great Food.  We are in need of items for the Raffle.  Please use th</w:t>
                            </w:r>
                            <w:r w:rsidR="00C8465D">
                              <w:t>e attached letter</w:t>
                            </w:r>
                            <w:r>
                              <w:t xml:space="preserve"> to visit your favorite retailers and request their assista</w:t>
                            </w:r>
                            <w:r w:rsidR="00C8465D">
                              <w:t>nce in helping the Sharks aid our</w:t>
                            </w:r>
                            <w:r>
                              <w:t xml:space="preserve"> community in building a new pool!</w:t>
                            </w:r>
                          </w:p>
                          <w:p w:rsidR="00683A0B" w:rsidRDefault="00683A0B" w:rsidP="00587C82">
                            <w:pPr>
                              <w:pStyle w:val="ListParagraph"/>
                              <w:numPr>
                                <w:ilvl w:val="0"/>
                                <w:numId w:val="26"/>
                              </w:numPr>
                              <w:spacing w:after="120"/>
                              <w:rPr>
                                <w:sz w:val="24"/>
                                <w:szCs w:val="24"/>
                              </w:rPr>
                            </w:pPr>
                            <w:r>
                              <w:rPr>
                                <w:b/>
                              </w:rPr>
                              <w:t>Both of these event</w:t>
                            </w:r>
                            <w:r w:rsidR="00C8465D">
                              <w:rPr>
                                <w:b/>
                              </w:rPr>
                              <w:t>s will have a concessions stand</w:t>
                            </w:r>
                            <w:r w:rsidRPr="00683A0B">
                              <w:rPr>
                                <w:sz w:val="24"/>
                                <w:szCs w:val="24"/>
                              </w:rPr>
                              <w:t>.</w:t>
                            </w:r>
                            <w:r>
                              <w:rPr>
                                <w:sz w:val="24"/>
                                <w:szCs w:val="24"/>
                              </w:rPr>
                              <w:t xml:space="preserve">  </w:t>
                            </w:r>
                            <w:r>
                              <w:t>We are asking the high school parents to assist with donations for these events, but the board would appreciate any assistance club families can provide for these items.</w:t>
                            </w:r>
                            <w:r>
                              <w:rPr>
                                <w:sz w:val="24"/>
                                <w:szCs w:val="24"/>
                              </w:rPr>
                              <w:t xml:space="preserve">  </w:t>
                            </w:r>
                          </w:p>
                          <w:p w:rsidR="00B32B36" w:rsidRPr="00B32B36" w:rsidRDefault="00B32B36" w:rsidP="00B32B36">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3" o:spid="_x0000_s1032" type="#_x0000_t202" style="position:absolute;left:0;text-align:left;margin-left:168.75pt;margin-top:9.55pt;width:338.25pt;height:275.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" fillcolor="#c00000" strokecolor="black [3200]" strokeweight="4.5pt">
                <v:textbox>
                  <w:txbxContent>
                    <w:p w:rsidR="00D762AF" w:rsidRDefault="00B32B36" w:rsidP="00B32B36">
                      <w:pPr>
                        <w:spacing w:after="0"/>
                        <w:jc w:val="center"/>
                        <w:rPr>
                          <w:b/>
                          <w:sz w:val="24"/>
                          <w:szCs w:val="24"/>
                        </w:rPr>
                      </w:pPr>
                      <w:r>
                        <w:rPr>
                          <w:b/>
                          <w:sz w:val="24"/>
                          <w:szCs w:val="24"/>
                        </w:rPr>
                        <w:t>BUILD A POOL FUNDRAISERS</w:t>
                      </w:r>
                    </w:p>
                    <w:p w:rsidR="00B32B36" w:rsidRDefault="00B32B36" w:rsidP="00B32B36">
                      <w:pPr>
                        <w:pStyle w:val="ListParagraph"/>
                        <w:numPr>
                          <w:ilvl w:val="0"/>
                          <w:numId w:val="26"/>
                        </w:numPr>
                        <w:spacing w:after="120"/>
                      </w:pPr>
                      <w:r w:rsidRPr="00B32B36">
                        <w:rPr>
                          <w:b/>
                        </w:rPr>
                        <w:t xml:space="preserve">Lincoln Drive One for Your Pool </w:t>
                      </w:r>
                      <w:r w:rsidRPr="00CD0759">
                        <w:t>– Saturday, June 29</w:t>
                      </w:r>
                      <w:r w:rsidRPr="00B32B36">
                        <w:rPr>
                          <w:vertAlign w:val="superscript"/>
                        </w:rPr>
                        <w:t>th</w:t>
                      </w:r>
                      <w:r w:rsidRPr="00CD0759">
                        <w:t xml:space="preserve"> from 10:00 AM-1:00 PM.  </w:t>
                      </w:r>
                      <w:r>
                        <w:t>Please share the attached flyer with your</w:t>
                      </w:r>
                      <w:bookmarkStart w:id="1" w:name="_GoBack"/>
                      <w:bookmarkEnd w:id="1"/>
                      <w:r>
                        <w:t xml:space="preserve"> family, friends, and coworkers</w:t>
                      </w:r>
                      <w:r w:rsidR="00683A0B">
                        <w:t>.  Each test drive earns $20; 400 Drivers and we earn $8,000.</w:t>
                      </w:r>
                    </w:p>
                    <w:p w:rsidR="00B32B36" w:rsidRPr="00683A0B" w:rsidRDefault="00683A0B" w:rsidP="00587C82">
                      <w:pPr>
                        <w:pStyle w:val="ListParagraph"/>
                        <w:numPr>
                          <w:ilvl w:val="0"/>
                          <w:numId w:val="26"/>
                        </w:numPr>
                        <w:spacing w:after="120"/>
                        <w:rPr>
                          <w:sz w:val="24"/>
                          <w:szCs w:val="24"/>
                        </w:rPr>
                      </w:pPr>
                      <w:r w:rsidRPr="00683A0B">
                        <w:rPr>
                          <w:b/>
                        </w:rPr>
                        <w:t>Splash Bash 2013</w:t>
                      </w:r>
                      <w:r w:rsidRPr="00CD0759">
                        <w:t xml:space="preserve"> –Sunday, July 21</w:t>
                      </w:r>
                      <w:r>
                        <w:t xml:space="preserve"> from 10:00 AM-5:00 PM</w:t>
                      </w:r>
                      <w:r w:rsidRPr="00CD0759">
                        <w:t xml:space="preserve">.  </w:t>
                      </w:r>
                      <w:r>
                        <w:t xml:space="preserve">We will be having a Community Swim Meet (for </w:t>
                      </w:r>
                      <w:r w:rsidR="003A74AC">
                        <w:t>non-Sharks</w:t>
                      </w:r>
                      <w:r>
                        <w:t>) in the morning.  Beginning at Noon, we will have a Pool Party, Fun Fair, Raffles, and Great Food.  We are in need of items for the Raffle.  Please use th</w:t>
                      </w:r>
                      <w:r w:rsidR="00C8465D">
                        <w:t>e attached letter</w:t>
                      </w:r>
                      <w:r>
                        <w:t xml:space="preserve"> to visit your favorite retailers and request their assista</w:t>
                      </w:r>
                      <w:r w:rsidR="00C8465D">
                        <w:t>nce in helping the Sharks aid our</w:t>
                      </w:r>
                      <w:r>
                        <w:t xml:space="preserve"> community in building a new pool!</w:t>
                      </w:r>
                    </w:p>
                    <w:p w:rsidR="00683A0B" w:rsidRDefault="00683A0B" w:rsidP="00587C82">
                      <w:pPr>
                        <w:pStyle w:val="ListParagraph"/>
                        <w:numPr>
                          <w:ilvl w:val="0"/>
                          <w:numId w:val="26"/>
                        </w:numPr>
                        <w:spacing w:after="120"/>
                        <w:rPr>
                          <w:sz w:val="24"/>
                          <w:szCs w:val="24"/>
                        </w:rPr>
                      </w:pPr>
                      <w:r>
                        <w:rPr>
                          <w:b/>
                        </w:rPr>
                        <w:t>Both of these event</w:t>
                      </w:r>
                      <w:r w:rsidR="00C8465D">
                        <w:rPr>
                          <w:b/>
                        </w:rPr>
                        <w:t xml:space="preserve">s will have a concessions </w:t>
                      </w:r>
                      <w:r w:rsidR="00C8465D">
                        <w:rPr>
                          <w:b/>
                        </w:rPr>
                        <w:t>stand</w:t>
                      </w:r>
                      <w:r w:rsidRPr="00683A0B">
                        <w:rPr>
                          <w:sz w:val="24"/>
                          <w:szCs w:val="24"/>
                        </w:rPr>
                        <w:t>.</w:t>
                      </w:r>
                      <w:r>
                        <w:rPr>
                          <w:sz w:val="24"/>
                          <w:szCs w:val="24"/>
                        </w:rPr>
                        <w:t xml:space="preserve">  </w:t>
                      </w:r>
                      <w:r>
                        <w:t>We are asking the high school parents to assist with donations for these events, but the board would appreciate any assistance club families can provide for these items.</w:t>
                      </w:r>
                      <w:r>
                        <w:rPr>
                          <w:sz w:val="24"/>
                          <w:szCs w:val="24"/>
                        </w:rPr>
                        <w:t xml:space="preserve">  </w:t>
                      </w:r>
                    </w:p>
                    <w:p w:rsidR="00B32B36" w:rsidRPr="00B32B36" w:rsidRDefault="00B32B36" w:rsidP="00B32B36">
                      <w:pPr>
                        <w:jc w:val="center"/>
                        <w:rPr>
                          <w:sz w:val="24"/>
                          <w:szCs w:val="24"/>
                        </w:rPr>
                      </w:pPr>
                    </w:p>
                  </w:txbxContent>
                </v:textbox>
              </v:shape>
            </w:pict>
          </mc:Fallback>
        </mc:AlternateContent>
      </w:r>
      <w:r w:rsidR="00EF17BD">
        <w:rPr>
          <w:noProof/>
        </w:rPr>
        <mc:AlternateContent>
          <mc:Choice Requires="wps">
            <w:drawing>
              <wp:anchor distT="0" distB="0" distL="114300" distR="114300" simplePos="0" relativeHeight="251669504" behindDoc="0" locked="0" layoutInCell="1" allowOverlap="1" wp14:anchorId="4479AE30" wp14:editId="0B1C3478">
                <wp:simplePos x="0" y="0"/>
                <wp:positionH relativeFrom="column">
                  <wp:posOffset>-609600</wp:posOffset>
                </wp:positionH>
                <wp:positionV relativeFrom="paragraph">
                  <wp:posOffset>92710</wp:posOffset>
                </wp:positionV>
                <wp:extent cx="2486025" cy="6696075"/>
                <wp:effectExtent l="19050" t="19050" r="47625" b="47625"/>
                <wp:wrapNone/>
                <wp:docPr id="3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6696075"/>
                        </a:xfrm>
                        <a:prstGeom prst="rect">
                          <a:avLst/>
                        </a:prstGeom>
                        <a:solidFill>
                          <a:schemeClr val="lt1">
                            <a:lumMod val="100000"/>
                            <a:lumOff val="0"/>
                          </a:schemeClr>
                        </a:solidFill>
                        <a:ln w="63500" cmpd="thickThin" algn="ctr">
                          <a:solidFill>
                            <a:schemeClr val="accent2">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762AF" w:rsidRDefault="00D762AF" w:rsidP="00F14023">
                            <w:pPr>
                              <w:jc w:val="center"/>
                              <w:rPr>
                                <w:b/>
                                <w:sz w:val="24"/>
                                <w:szCs w:val="24"/>
                              </w:rPr>
                            </w:pPr>
                            <w:r>
                              <w:rPr>
                                <w:b/>
                                <w:sz w:val="24"/>
                                <w:szCs w:val="24"/>
                              </w:rPr>
                              <w:t>The Plymouth Sharks would like to thank our 2012/2013 Season Sponsors</w:t>
                            </w:r>
                          </w:p>
                          <w:p w:rsidR="00D762AF" w:rsidRDefault="00D762AF" w:rsidP="00F14023">
                            <w:pPr>
                              <w:jc w:val="center"/>
                              <w:rPr>
                                <w:b/>
                                <w:sz w:val="24"/>
                                <w:szCs w:val="24"/>
                              </w:rPr>
                            </w:pPr>
                            <w:r>
                              <w:rPr>
                                <w:noProof/>
                              </w:rPr>
                              <w:drawing>
                                <wp:inline distT="0" distB="0" distL="0" distR="0" wp14:anchorId="538175BC" wp14:editId="288E7ED2">
                                  <wp:extent cx="1521367" cy="1990725"/>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ry Auto Center Logo.jpg"/>
                                          <pic:cNvPicPr/>
                                        </pic:nvPicPr>
                                        <pic:blipFill>
                                          <a:blip r:embed="rId19">
                                            <a:extLst>
                                              <a:ext uri="{28A0092B-C50C-407E-A947-70E740481C1C}">
                                                <a14:useLocalDpi xmlns:a14="http://schemas.microsoft.com/office/drawing/2010/main" val="0"/>
                                              </a:ext>
                                            </a:extLst>
                                          </a:blip>
                                          <a:stretch>
                                            <a:fillRect/>
                                          </a:stretch>
                                        </pic:blipFill>
                                        <pic:spPr>
                                          <a:xfrm>
                                            <a:off x="0" y="0"/>
                                            <a:ext cx="1524604" cy="1994961"/>
                                          </a:xfrm>
                                          <a:prstGeom prst="rect">
                                            <a:avLst/>
                                          </a:prstGeom>
                                        </pic:spPr>
                                      </pic:pic>
                                    </a:graphicData>
                                  </a:graphic>
                                </wp:inline>
                              </w:drawing>
                            </w:r>
                          </w:p>
                          <w:p w:rsidR="00D762AF" w:rsidRDefault="00D762AF" w:rsidP="00F14023">
                            <w:pPr>
                              <w:jc w:val="center"/>
                              <w:rPr>
                                <w:b/>
                                <w:sz w:val="24"/>
                                <w:szCs w:val="24"/>
                              </w:rPr>
                            </w:pPr>
                            <w:r>
                              <w:rPr>
                                <w:noProof/>
                              </w:rPr>
                              <w:drawing>
                                <wp:inline distT="0" distB="0" distL="0" distR="0" wp14:anchorId="7DA409BD" wp14:editId="1916947E">
                                  <wp:extent cx="2294255" cy="719036"/>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ke Script 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94255" cy="719036"/>
                                          </a:xfrm>
                                          <a:prstGeom prst="rect">
                                            <a:avLst/>
                                          </a:prstGeom>
                                        </pic:spPr>
                                      </pic:pic>
                                    </a:graphicData>
                                  </a:graphic>
                                </wp:inline>
                              </w:drawing>
                            </w:r>
                          </w:p>
                          <w:p w:rsidR="00D762AF" w:rsidRDefault="00D762AF" w:rsidP="00F14023">
                            <w:pPr>
                              <w:jc w:val="center"/>
                              <w:rPr>
                                <w:b/>
                                <w:sz w:val="24"/>
                                <w:szCs w:val="24"/>
                              </w:rPr>
                            </w:pPr>
                            <w:r>
                              <w:rPr>
                                <w:noProof/>
                              </w:rPr>
                              <w:drawing>
                                <wp:inline distT="0" distB="0" distL="0" distR="0" wp14:anchorId="124B70EE" wp14:editId="7338150D">
                                  <wp:extent cx="2128536" cy="121920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ies Final Log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25883" cy="1217681"/>
                                          </a:xfrm>
                                          <a:prstGeom prst="rect">
                                            <a:avLst/>
                                          </a:prstGeom>
                                        </pic:spPr>
                                      </pic:pic>
                                    </a:graphicData>
                                  </a:graphic>
                                </wp:inline>
                              </w:drawing>
                            </w:r>
                          </w:p>
                          <w:p w:rsidR="00D762AF" w:rsidRDefault="00D762AF" w:rsidP="00EF17BD">
                            <w:r>
                              <w:rPr>
                                <w:noProof/>
                              </w:rPr>
                              <w:drawing>
                                <wp:inline distT="0" distB="0" distL="0" distR="0" wp14:anchorId="498C9593" wp14:editId="3152FA00">
                                  <wp:extent cx="2095500" cy="4476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o® Linear_Black.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96770" cy="447946"/>
                                          </a:xfrm>
                                          <a:prstGeom prst="rect">
                                            <a:avLst/>
                                          </a:prstGeom>
                                        </pic:spPr>
                                      </pic:pic>
                                    </a:graphicData>
                                  </a:graphic>
                                </wp:inline>
                              </w:drawing>
                            </w:r>
                          </w:p>
                          <w:p w:rsidR="00D762AF" w:rsidRPr="00F14023" w:rsidRDefault="00D762AF" w:rsidP="00F14023">
                            <w:pPr>
                              <w:jc w:val="center"/>
                              <w:rPr>
                                <w:sz w:val="24"/>
                                <w:szCs w:val="24"/>
                              </w:rPr>
                            </w:pPr>
                            <w:r>
                              <w:rPr>
                                <w:noProof/>
                              </w:rPr>
                              <w:drawing>
                                <wp:inline distT="0" distB="0" distL="0" distR="0" wp14:anchorId="574DA46C" wp14:editId="58A99594">
                                  <wp:extent cx="1200150" cy="76809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 Add H2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00150" cy="76809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left:0;text-align:left;margin-left:-48pt;margin-top:7.3pt;width:195.75pt;height:52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" fillcolor="white [3201]" strokecolor="#da1f28 [3205]" strokeweight="5pt">
                <v:stroke linestyle="thickThin"/>
                <v:shadow color="#868686"/>
                <v:textbox>
                  <w:txbxContent>
                    <w:p w:rsidR="00D762AF" w:rsidRDefault="00D762AF" w:rsidP="00F14023">
                      <w:pPr>
                        <w:jc w:val="center"/>
                        <w:rPr>
                          <w:b/>
                          <w:sz w:val="24"/>
                          <w:szCs w:val="24"/>
                        </w:rPr>
                      </w:pPr>
                      <w:r>
                        <w:rPr>
                          <w:b/>
                          <w:sz w:val="24"/>
                          <w:szCs w:val="24"/>
                        </w:rPr>
                        <w:t>The Plymouth Sharks would like to thank our 2012/2013 Season Sponsors</w:t>
                      </w:r>
                    </w:p>
                    <w:p w:rsidR="00D762AF" w:rsidRDefault="00D762AF" w:rsidP="00F14023">
                      <w:pPr>
                        <w:jc w:val="center"/>
                        <w:rPr>
                          <w:b/>
                          <w:sz w:val="24"/>
                          <w:szCs w:val="24"/>
                        </w:rPr>
                      </w:pPr>
                      <w:r>
                        <w:rPr>
                          <w:noProof/>
                        </w:rPr>
                        <w:drawing>
                          <wp:inline distT="0" distB="0" distL="0" distR="0" wp14:anchorId="538175BC" wp14:editId="288E7ED2">
                            <wp:extent cx="1521367" cy="1990725"/>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ry Auto Center Logo.jpg"/>
                                    <pic:cNvPicPr/>
                                  </pic:nvPicPr>
                                  <pic:blipFill>
                                    <a:blip r:embed="rId24">
                                      <a:extLst>
                                        <a:ext uri="{28A0092B-C50C-407E-A947-70E740481C1C}">
                                          <a14:useLocalDpi xmlns:a14="http://schemas.microsoft.com/office/drawing/2010/main" val="0"/>
                                        </a:ext>
                                      </a:extLst>
                                    </a:blip>
                                    <a:stretch>
                                      <a:fillRect/>
                                    </a:stretch>
                                  </pic:blipFill>
                                  <pic:spPr>
                                    <a:xfrm>
                                      <a:off x="0" y="0"/>
                                      <a:ext cx="1524604" cy="1994961"/>
                                    </a:xfrm>
                                    <a:prstGeom prst="rect">
                                      <a:avLst/>
                                    </a:prstGeom>
                                  </pic:spPr>
                                </pic:pic>
                              </a:graphicData>
                            </a:graphic>
                          </wp:inline>
                        </w:drawing>
                      </w:r>
                    </w:p>
                    <w:p w:rsidR="00D762AF" w:rsidRDefault="00D762AF" w:rsidP="00F14023">
                      <w:pPr>
                        <w:jc w:val="center"/>
                        <w:rPr>
                          <w:b/>
                          <w:sz w:val="24"/>
                          <w:szCs w:val="24"/>
                        </w:rPr>
                      </w:pPr>
                      <w:r>
                        <w:rPr>
                          <w:noProof/>
                        </w:rPr>
                        <w:drawing>
                          <wp:inline distT="0" distB="0" distL="0" distR="0" wp14:anchorId="7DA409BD" wp14:editId="1916947E">
                            <wp:extent cx="2294255" cy="719036"/>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ke Script Log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94255" cy="719036"/>
                                    </a:xfrm>
                                    <a:prstGeom prst="rect">
                                      <a:avLst/>
                                    </a:prstGeom>
                                  </pic:spPr>
                                </pic:pic>
                              </a:graphicData>
                            </a:graphic>
                          </wp:inline>
                        </w:drawing>
                      </w:r>
                    </w:p>
                    <w:p w:rsidR="00D762AF" w:rsidRDefault="00D762AF" w:rsidP="00F14023">
                      <w:pPr>
                        <w:jc w:val="center"/>
                        <w:rPr>
                          <w:b/>
                          <w:sz w:val="24"/>
                          <w:szCs w:val="24"/>
                        </w:rPr>
                      </w:pPr>
                      <w:r>
                        <w:rPr>
                          <w:noProof/>
                        </w:rPr>
                        <w:drawing>
                          <wp:inline distT="0" distB="0" distL="0" distR="0" wp14:anchorId="124B70EE" wp14:editId="7338150D">
                            <wp:extent cx="2128536" cy="121920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ies Final Log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25883" cy="1217681"/>
                                    </a:xfrm>
                                    <a:prstGeom prst="rect">
                                      <a:avLst/>
                                    </a:prstGeom>
                                  </pic:spPr>
                                </pic:pic>
                              </a:graphicData>
                            </a:graphic>
                          </wp:inline>
                        </w:drawing>
                      </w:r>
                    </w:p>
                    <w:p w:rsidR="00D762AF" w:rsidRDefault="00D762AF" w:rsidP="00EF17BD">
                      <w:r>
                        <w:rPr>
                          <w:noProof/>
                        </w:rPr>
                        <w:drawing>
                          <wp:inline distT="0" distB="0" distL="0" distR="0" wp14:anchorId="498C9593" wp14:editId="3152FA00">
                            <wp:extent cx="2095500" cy="4476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o® Linear_Black.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96770" cy="447946"/>
                                    </a:xfrm>
                                    <a:prstGeom prst="rect">
                                      <a:avLst/>
                                    </a:prstGeom>
                                  </pic:spPr>
                                </pic:pic>
                              </a:graphicData>
                            </a:graphic>
                          </wp:inline>
                        </w:drawing>
                      </w:r>
                    </w:p>
                    <w:p w:rsidR="00D762AF" w:rsidRPr="00F14023" w:rsidRDefault="00D762AF" w:rsidP="00F14023">
                      <w:pPr>
                        <w:jc w:val="center"/>
                        <w:rPr>
                          <w:sz w:val="24"/>
                          <w:szCs w:val="24"/>
                        </w:rPr>
                      </w:pPr>
                      <w:r>
                        <w:rPr>
                          <w:noProof/>
                        </w:rPr>
                        <w:drawing>
                          <wp:inline distT="0" distB="0" distL="0" distR="0" wp14:anchorId="574DA46C" wp14:editId="58A99594">
                            <wp:extent cx="1200150" cy="76809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 Add H2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00150" cy="768096"/>
                                    </a:xfrm>
                                    <a:prstGeom prst="rect">
                                      <a:avLst/>
                                    </a:prstGeom>
                                  </pic:spPr>
                                </pic:pic>
                              </a:graphicData>
                            </a:graphic>
                          </wp:inline>
                        </w:drawing>
                      </w:r>
                    </w:p>
                  </w:txbxContent>
                </v:textbox>
              </v:shape>
            </w:pict>
          </mc:Fallback>
        </mc:AlternateContent>
      </w:r>
      <w:r w:rsidR="00FC7E5B">
        <w:rPr>
          <w:noProof/>
        </w:rPr>
        <mc:AlternateContent>
          <mc:Choice Requires="wps">
            <w:drawing>
              <wp:anchor distT="0" distB="0" distL="114300" distR="114300" simplePos="0" relativeHeight="251693056" behindDoc="0" locked="0" layoutInCell="1" allowOverlap="1" wp14:anchorId="54158894" wp14:editId="59257D51">
                <wp:simplePos x="0" y="0"/>
                <wp:positionH relativeFrom="column">
                  <wp:posOffset>0</wp:posOffset>
                </wp:positionH>
                <wp:positionV relativeFrom="paragraph">
                  <wp:posOffset>0</wp:posOffset>
                </wp:positionV>
                <wp:extent cx="18288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762AF" w:rsidRDefault="00D762A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a:graphicData>
                </a:graphic>
              </wp:anchor>
            </w:drawing>
          </mc:Choice>
          <mc:Fallback>
            <w:pict>
              <v:shape id="Text Box 10" o:spid="_x0000_s1033" type="#_x0000_t202" style="position:absolute;left:0;text-align:left;margin-left:0;margin-top:0;width:2in;height:2in;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" filled="f" stroked="f">
                <v:textbox style="mso-fit-shape-to-text:t">
                  <w:txbxContent>
                    <w:p w:rsidR="00D762AF" w:rsidRDefault="00D762AF"/>
                  </w:txbxContent>
                </v:textbox>
              </v:shape>
            </w:pict>
          </mc:Fallback>
        </mc:AlternateContent>
      </w:r>
    </w:p>
    <w:p w:rsidR="008F3E68" w:rsidRDefault="00683A0B">
      <w:pPr>
        <w:ind w:right="-900"/>
        <w:jc w:val="right"/>
      </w:pPr>
      <w:r>
        <w:rPr>
          <w:noProof/>
        </w:rPr>
        <mc:AlternateContent>
          <mc:Choice Requires="wps">
            <w:drawing>
              <wp:anchor distT="0" distB="0" distL="114300" distR="114300" simplePos="0" relativeHeight="251723776" behindDoc="0" locked="0" layoutInCell="1" allowOverlap="1" wp14:anchorId="5E1536AE" wp14:editId="6EDF9623">
                <wp:simplePos x="0" y="0"/>
                <wp:positionH relativeFrom="column">
                  <wp:posOffset>2028825</wp:posOffset>
                </wp:positionH>
                <wp:positionV relativeFrom="paragraph">
                  <wp:posOffset>3448050</wp:posOffset>
                </wp:positionV>
                <wp:extent cx="4524375" cy="3241040"/>
                <wp:effectExtent l="19050" t="19050" r="47625" b="35560"/>
                <wp:wrapNone/>
                <wp:docPr id="8" name="Text Box 8"/>
                <wp:cNvGraphicFramePr/>
                <a:graphic xmlns:a="http://schemas.openxmlformats.org/drawingml/2006/main">
                  <a:graphicData uri="http://schemas.microsoft.com/office/word/2010/wordprocessingShape">
                    <wps:wsp>
                      <wps:cNvSpPr txBox="1"/>
                      <wps:spPr>
                        <a:xfrm>
                          <a:off x="0" y="0"/>
                          <a:ext cx="4524375" cy="3241040"/>
                        </a:xfrm>
                        <a:prstGeom prst="rect">
                          <a:avLst/>
                        </a:prstGeom>
                        <a:blipFill>
                          <a:blip r:embed="rId29"/>
                          <a:tile tx="0" ty="0" sx="100000" sy="100000" flip="none" algn="tl"/>
                        </a:blipFill>
                        <a:ln w="571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726C" w:rsidRPr="00D0726C" w:rsidRDefault="00D0726C" w:rsidP="00D0726C">
                            <w:pPr>
                              <w:pStyle w:val="Heading1"/>
                              <w:spacing w:before="0" w:after="120"/>
                              <w:jc w:val="center"/>
                              <w:rPr>
                                <w:sz w:val="24"/>
                                <w:szCs w:val="24"/>
                              </w:rPr>
                            </w:pPr>
                            <w:r w:rsidRPr="00D0726C">
                              <w:rPr>
                                <w:sz w:val="24"/>
                                <w:szCs w:val="24"/>
                              </w:rPr>
                              <w:t>Perfect Practice: Getting the Most of Your Training</w:t>
                            </w:r>
                          </w:p>
                          <w:p w:rsidR="00D0726C" w:rsidRPr="00D0726C" w:rsidRDefault="00D0726C" w:rsidP="00D0726C">
                            <w:pPr>
                              <w:spacing w:after="120"/>
                              <w:jc w:val="center"/>
                              <w:rPr>
                                <w:sz w:val="20"/>
                                <w:szCs w:val="20"/>
                              </w:rPr>
                            </w:pPr>
                            <w:r w:rsidRPr="00D0726C">
                              <w:rPr>
                                <w:sz w:val="20"/>
                                <w:szCs w:val="20"/>
                              </w:rPr>
                              <w:t xml:space="preserve">It's the </w:t>
                            </w:r>
                            <w:r w:rsidRPr="00D0726C">
                              <w:rPr>
                                <w:b/>
                                <w:sz w:val="20"/>
                                <w:szCs w:val="20"/>
                              </w:rPr>
                              <w:t>QUALITY</w:t>
                            </w:r>
                            <w:r w:rsidRPr="00D0726C">
                              <w:rPr>
                                <w:sz w:val="20"/>
                                <w:szCs w:val="20"/>
                              </w:rPr>
                              <w:t xml:space="preserve"> of your training that always counts, not the </w:t>
                            </w:r>
                            <w:r w:rsidRPr="00D0726C">
                              <w:rPr>
                                <w:b/>
                                <w:sz w:val="20"/>
                                <w:szCs w:val="20"/>
                              </w:rPr>
                              <w:t>QUANTITY</w:t>
                            </w:r>
                          </w:p>
                          <w:p w:rsidR="00D0726C" w:rsidRPr="00D0726C" w:rsidRDefault="00D0726C" w:rsidP="00D0726C">
                            <w:pPr>
                              <w:spacing w:after="0"/>
                              <w:ind w:firstLine="720"/>
                              <w:rPr>
                                <w:sz w:val="18"/>
                                <w:szCs w:val="18"/>
                              </w:rPr>
                            </w:pPr>
                            <w:r w:rsidRPr="00D0726C">
                              <w:rPr>
                                <w:sz w:val="18"/>
                                <w:szCs w:val="18"/>
                              </w:rPr>
                              <w:t>Diligently making every practice, each week and putting in all that required yardage by itself will not make you a champion. What will always help you take your swimming to the next level is the quality of your work. Simply put, what you put into your training is key. For example, if you go through those long brutal sets distracted, slowing down when things get hard, wishing you were elsewhere, or focusing on how much you hate this set, then this kind of “dead yardage” training will always hold you back when it comes to race time.</w:t>
                            </w:r>
                          </w:p>
                          <w:p w:rsidR="00D0726C" w:rsidRPr="00D0726C" w:rsidRDefault="00D0726C" w:rsidP="00D0726C">
                            <w:pPr>
                              <w:spacing w:after="120"/>
                              <w:ind w:firstLine="720"/>
                              <w:rPr>
                                <w:sz w:val="18"/>
                                <w:szCs w:val="18"/>
                              </w:rPr>
                            </w:pPr>
                            <w:r w:rsidRPr="00D0726C">
                              <w:rPr>
                                <w:sz w:val="18"/>
                                <w:szCs w:val="18"/>
                              </w:rPr>
                              <w:t>However, if you train smart and you focus on all the little details while you're swimming, if you make sure your stroke is correct, you're working on integrating the changes your coach has suggested, your turns are precise, and you push yourself to keep going hard when you don't want to anymore, then you will find that you get far more out of your practices and race faster when it counts!</w:t>
                            </w:r>
                          </w:p>
                          <w:p w:rsidR="00D0726C" w:rsidRPr="00D0726C" w:rsidRDefault="00D0726C" w:rsidP="00D0726C">
                            <w:pPr>
                              <w:spacing w:after="120"/>
                              <w:jc w:val="center"/>
                              <w:rPr>
                                <w:sz w:val="20"/>
                                <w:szCs w:val="20"/>
                              </w:rPr>
                            </w:pPr>
                            <w:r w:rsidRPr="00D0726C">
                              <w:rPr>
                                <w:b/>
                                <w:sz w:val="18"/>
                                <w:szCs w:val="18"/>
                              </w:rPr>
                              <w:t>“PERFECT PRACTICE” IS TRAINING MENTALLY, PHYSICALLY and EMOTIONALLY</w:t>
                            </w:r>
                          </w:p>
                          <w:p w:rsidR="00D762AF" w:rsidRPr="003A74AC" w:rsidRDefault="00D0726C" w:rsidP="003A74AC">
                            <w:pPr>
                              <w:spacing w:after="120"/>
                              <w:rPr>
                                <w:sz w:val="20"/>
                                <w:szCs w:val="20"/>
                              </w:rPr>
                            </w:pPr>
                            <w:r w:rsidRPr="00D0726C">
                              <w:rPr>
                                <w:sz w:val="20"/>
                                <w:szCs w:val="20"/>
                              </w:rPr>
                              <w:t>This is the highes</w:t>
                            </w:r>
                            <w:r w:rsidR="003A74AC">
                              <w:rPr>
                                <w:sz w:val="20"/>
                                <w:szCs w:val="20"/>
                              </w:rPr>
                              <w:t xml:space="preserve">t quality that you can train at!  </w:t>
                            </w:r>
                            <w:r w:rsidR="00D762AF">
                              <w:rPr>
                                <w:sz w:val="18"/>
                                <w:szCs w:val="18"/>
                              </w:rPr>
                              <w:t>Please see USA Swimming Website for further information on nutrition and training!</w:t>
                            </w:r>
                          </w:p>
                          <w:p w:rsidR="00D762AF" w:rsidRPr="00062798" w:rsidRDefault="00D762AF" w:rsidP="00773585">
                            <w:pPr>
                              <w:spacing w:after="0" w:line="240" w:lineRule="auto"/>
                              <w:rPr>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5" type="#_x0000_t202" style="position:absolute;left:0;text-align:left;margin-left:159.75pt;margin-top:271.5pt;width:356.25pt;height:255.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" strokeweight="4.5pt">
                <v:fill r:id="rId30" o:title="" recolor="t" rotate="t" type="tile"/>
                <v:textbox>
                  <w:txbxContent>
                    <w:p w:rsidR="00D0726C" w:rsidRPr="00D0726C" w:rsidRDefault="00D0726C" w:rsidP="00D0726C">
                      <w:pPr>
                        <w:pStyle w:val="Heading1"/>
                        <w:spacing w:before="0" w:after="120"/>
                        <w:jc w:val="center"/>
                        <w:rPr>
                          <w:sz w:val="24"/>
                          <w:szCs w:val="24"/>
                        </w:rPr>
                      </w:pPr>
                      <w:r w:rsidRPr="00D0726C">
                        <w:rPr>
                          <w:sz w:val="24"/>
                          <w:szCs w:val="24"/>
                        </w:rPr>
                        <w:t>Perfect Practice: Getting the Most of Your Training</w:t>
                      </w:r>
                    </w:p>
                    <w:p w:rsidR="00D0726C" w:rsidRPr="00D0726C" w:rsidRDefault="00D0726C" w:rsidP="00D0726C">
                      <w:pPr>
                        <w:spacing w:after="120"/>
                        <w:jc w:val="center"/>
                        <w:rPr>
                          <w:sz w:val="20"/>
                          <w:szCs w:val="20"/>
                        </w:rPr>
                      </w:pPr>
                      <w:r w:rsidRPr="00D0726C">
                        <w:rPr>
                          <w:sz w:val="20"/>
                          <w:szCs w:val="20"/>
                        </w:rPr>
                        <w:t xml:space="preserve">It's the </w:t>
                      </w:r>
                      <w:r w:rsidRPr="00D0726C">
                        <w:rPr>
                          <w:b/>
                          <w:sz w:val="20"/>
                          <w:szCs w:val="20"/>
                        </w:rPr>
                        <w:t>QUALITY</w:t>
                      </w:r>
                      <w:r w:rsidRPr="00D0726C">
                        <w:rPr>
                          <w:sz w:val="20"/>
                          <w:szCs w:val="20"/>
                        </w:rPr>
                        <w:t xml:space="preserve"> of your training that always counts, not the </w:t>
                      </w:r>
                      <w:r w:rsidRPr="00D0726C">
                        <w:rPr>
                          <w:b/>
                          <w:sz w:val="20"/>
                          <w:szCs w:val="20"/>
                        </w:rPr>
                        <w:t>QUANTITY</w:t>
                      </w:r>
                    </w:p>
                    <w:p w:rsidR="00D0726C" w:rsidRPr="00D0726C" w:rsidRDefault="00D0726C" w:rsidP="00D0726C">
                      <w:pPr>
                        <w:spacing w:after="0"/>
                        <w:ind w:firstLine="720"/>
                        <w:rPr>
                          <w:sz w:val="18"/>
                          <w:szCs w:val="18"/>
                        </w:rPr>
                      </w:pPr>
                      <w:r w:rsidRPr="00D0726C">
                        <w:rPr>
                          <w:sz w:val="18"/>
                          <w:szCs w:val="18"/>
                        </w:rPr>
                        <w:t>Diligently making every practice, each week and putting in all that required yardage by itself will not make you a champion. What will always help you take your swimming to the next level is the quality of your work. Simply put, what you put into your training is key. For example, if you go through those long brutal sets distracted, slowing down when things get hard, wishing you were elsewhere, or focusing on how much you hate this set, then this kind of “dead yardage” training will always hold you back when it comes to race time.</w:t>
                      </w:r>
                    </w:p>
                    <w:p w:rsidR="00D0726C" w:rsidRPr="00D0726C" w:rsidRDefault="00D0726C" w:rsidP="00D0726C">
                      <w:pPr>
                        <w:spacing w:after="120"/>
                        <w:ind w:firstLine="720"/>
                        <w:rPr>
                          <w:sz w:val="18"/>
                          <w:szCs w:val="18"/>
                        </w:rPr>
                      </w:pPr>
                      <w:r w:rsidRPr="00D0726C">
                        <w:rPr>
                          <w:sz w:val="18"/>
                          <w:szCs w:val="18"/>
                        </w:rPr>
                        <w:t>However, if you train smart and you focus on all the little details while you're swimming, if you make sure your stroke is correct, you're working on integrating the changes your coach has suggested, your turns are precise, and you push yourself to keep going hard when you don't want to anymore, then you will find that you get far more out of your practices and race faster when it counts!</w:t>
                      </w:r>
                    </w:p>
                    <w:p w:rsidR="00D0726C" w:rsidRPr="00D0726C" w:rsidRDefault="00D0726C" w:rsidP="00D0726C">
                      <w:pPr>
                        <w:spacing w:after="120"/>
                        <w:jc w:val="center"/>
                        <w:rPr>
                          <w:sz w:val="20"/>
                          <w:szCs w:val="20"/>
                        </w:rPr>
                      </w:pPr>
                      <w:r w:rsidRPr="00D0726C">
                        <w:rPr>
                          <w:b/>
                          <w:sz w:val="18"/>
                          <w:szCs w:val="18"/>
                        </w:rPr>
                        <w:t>“PERFECT PRACTICE” IS TRAINING MENTALLY, PHYSICALLY and EMOTIONALLY</w:t>
                      </w:r>
                    </w:p>
                    <w:p w:rsidR="00D762AF" w:rsidRPr="003A74AC" w:rsidRDefault="00D0726C" w:rsidP="003A74AC">
                      <w:pPr>
                        <w:spacing w:after="120"/>
                        <w:rPr>
                          <w:sz w:val="20"/>
                          <w:szCs w:val="20"/>
                        </w:rPr>
                      </w:pPr>
                      <w:r w:rsidRPr="00D0726C">
                        <w:rPr>
                          <w:sz w:val="20"/>
                          <w:szCs w:val="20"/>
                        </w:rPr>
                        <w:t>This is the highes</w:t>
                      </w:r>
                      <w:r w:rsidR="003A74AC">
                        <w:rPr>
                          <w:sz w:val="20"/>
                          <w:szCs w:val="20"/>
                        </w:rPr>
                        <w:t xml:space="preserve">t quality that you can train at!  </w:t>
                      </w:r>
                      <w:r w:rsidR="00D762AF">
                        <w:rPr>
                          <w:sz w:val="18"/>
                          <w:szCs w:val="18"/>
                        </w:rPr>
                        <w:t>Please see USA Swimming Website for further information on nutrition and training!</w:t>
                      </w:r>
                    </w:p>
                    <w:p w:rsidR="00D762AF" w:rsidRPr="00062798" w:rsidRDefault="00D762AF" w:rsidP="00773585">
                      <w:pPr>
                        <w:spacing w:after="0" w:line="240" w:lineRule="auto"/>
                        <w:rPr>
                          <w:b/>
                          <w:sz w:val="18"/>
                          <w:szCs w:val="18"/>
                        </w:rPr>
                      </w:pPr>
                    </w:p>
                  </w:txbxContent>
                </v:textbox>
              </v:shape>
            </w:pict>
          </mc:Fallback>
        </mc:AlternateContent>
      </w:r>
      <w:r w:rsidR="00B32B36">
        <w:rPr>
          <w:noProof/>
        </w:rPr>
        <mc:AlternateContent>
          <mc:Choice Requires="wps">
            <w:drawing>
              <wp:anchor distT="0" distB="0" distL="114300" distR="114300" simplePos="0" relativeHeight="251721728" behindDoc="0" locked="0" layoutInCell="1" allowOverlap="1" wp14:anchorId="128FB042" wp14:editId="2D698B0D">
                <wp:simplePos x="0" y="0"/>
                <wp:positionH relativeFrom="column">
                  <wp:posOffset>-609600</wp:posOffset>
                </wp:positionH>
                <wp:positionV relativeFrom="paragraph">
                  <wp:posOffset>6629400</wp:posOffset>
                </wp:positionV>
                <wp:extent cx="2486025" cy="2066925"/>
                <wp:effectExtent l="19050" t="19050" r="28575" b="28575"/>
                <wp:wrapNone/>
                <wp:docPr id="49" name="Text Box 49"/>
                <wp:cNvGraphicFramePr/>
                <a:graphic xmlns:a="http://schemas.openxmlformats.org/drawingml/2006/main">
                  <a:graphicData uri="http://schemas.microsoft.com/office/word/2010/wordprocessingShape">
                    <wps:wsp>
                      <wps:cNvSpPr txBox="1"/>
                      <wps:spPr>
                        <a:xfrm>
                          <a:off x="0" y="0"/>
                          <a:ext cx="2486025" cy="2066925"/>
                        </a:xfrm>
                        <a:prstGeom prst="rect">
                          <a:avLst/>
                        </a:prstGeom>
                        <a:solidFill>
                          <a:srgbClr val="C00000"/>
                        </a:solidFill>
                        <a:ln/>
                      </wps:spPr>
                      <wps:style>
                        <a:lnRef idx="2">
                          <a:schemeClr val="dk1"/>
                        </a:lnRef>
                        <a:fillRef idx="1">
                          <a:schemeClr val="lt1"/>
                        </a:fillRef>
                        <a:effectRef idx="0">
                          <a:schemeClr val="dk1"/>
                        </a:effectRef>
                        <a:fontRef idx="minor">
                          <a:schemeClr val="dk1"/>
                        </a:fontRef>
                      </wps:style>
                      <wps:txbx>
                        <w:txbxContent>
                          <w:p w:rsidR="00D762AF" w:rsidRDefault="00B32B36" w:rsidP="00B32B36">
                            <w:pPr>
                              <w:jc w:val="center"/>
                              <w:rPr>
                                <w:color w:val="FFFFFF" w:themeColor="background1"/>
                                <w:sz w:val="20"/>
                                <w:szCs w:val="20"/>
                              </w:rPr>
                            </w:pPr>
                            <w:r>
                              <w:rPr>
                                <w:b/>
                                <w:color w:val="FFFFFF" w:themeColor="background1"/>
                                <w:sz w:val="20"/>
                                <w:szCs w:val="20"/>
                              </w:rPr>
                              <w:t>SWIM THE MAX</w:t>
                            </w:r>
                          </w:p>
                          <w:p w:rsidR="00B32B36" w:rsidRPr="00B32B36" w:rsidRDefault="003A74AC" w:rsidP="00B32B36">
                            <w:pPr>
                              <w:jc w:val="center"/>
                              <w:rPr>
                                <w:color w:val="FFFFFF" w:themeColor="background1"/>
                                <w:sz w:val="20"/>
                                <w:szCs w:val="20"/>
                              </w:rPr>
                            </w:pPr>
                            <w:r>
                              <w:rPr>
                                <w:color w:val="FFFFFF" w:themeColor="background1"/>
                                <w:sz w:val="20"/>
                                <w:szCs w:val="20"/>
                              </w:rPr>
                              <w:t>Thursday</w:t>
                            </w:r>
                            <w:r w:rsidR="00B32B36">
                              <w:rPr>
                                <w:color w:val="FFFFFF" w:themeColor="background1"/>
                                <w:sz w:val="20"/>
                                <w:szCs w:val="20"/>
                              </w:rPr>
                              <w:t>, June 13</w:t>
                            </w:r>
                            <w:r w:rsidR="00B32B36" w:rsidRPr="00B32B36">
                              <w:rPr>
                                <w:color w:val="FFFFFF" w:themeColor="background1"/>
                                <w:sz w:val="20"/>
                                <w:szCs w:val="20"/>
                                <w:vertAlign w:val="superscript"/>
                              </w:rPr>
                              <w:t>th</w:t>
                            </w:r>
                            <w:r w:rsidR="00B32B36">
                              <w:rPr>
                                <w:color w:val="FFFFFF" w:themeColor="background1"/>
                                <w:sz w:val="20"/>
                                <w:szCs w:val="20"/>
                              </w:rPr>
                              <w:t xml:space="preserve"> will be Swim the Max night for the State and </w:t>
                            </w:r>
                            <w:r>
                              <w:rPr>
                                <w:color w:val="FFFFFF" w:themeColor="background1"/>
                                <w:sz w:val="20"/>
                                <w:szCs w:val="20"/>
                              </w:rPr>
                              <w:t>Gold</w:t>
                            </w:r>
                            <w:r w:rsidR="00B32B36">
                              <w:rPr>
                                <w:color w:val="FFFFFF" w:themeColor="background1"/>
                                <w:sz w:val="20"/>
                                <w:szCs w:val="20"/>
                              </w:rPr>
                              <w:t xml:space="preserve"> Swimmers.  This event will begin at 4:00 pm.  A cookout will follow, and details will be sent out via email this week.  The Bronze and Silver Groups will have a similar outing at Price’s Ponds and is being scheduled by Coach Senter.  Stay tuned!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 o:spid="_x0000_s1036" type="#_x0000_t202" style="position:absolute;left:0;text-align:left;margin-left:-48pt;margin-top:522pt;width:195.75pt;height:162.7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" fillcolor="#c00000" strokecolor="black [3200]" strokeweight="3pt">
                <v:textbox>
                  <w:txbxContent>
                    <w:p w:rsidR="00D762AF" w:rsidRDefault="00B32B36" w:rsidP="00B32B36">
                      <w:pPr>
                        <w:jc w:val="center"/>
                        <w:rPr>
                          <w:color w:val="FFFFFF" w:themeColor="background1"/>
                          <w:sz w:val="20"/>
                          <w:szCs w:val="20"/>
                        </w:rPr>
                      </w:pPr>
                      <w:r>
                        <w:rPr>
                          <w:b/>
                          <w:color w:val="FFFFFF" w:themeColor="background1"/>
                          <w:sz w:val="20"/>
                          <w:szCs w:val="20"/>
                        </w:rPr>
                        <w:t>SWIM THE MAX</w:t>
                      </w:r>
                    </w:p>
                    <w:p w:rsidR="00B32B36" w:rsidRPr="00B32B36" w:rsidRDefault="003A74AC" w:rsidP="00B32B36">
                      <w:pPr>
                        <w:jc w:val="center"/>
                        <w:rPr>
                          <w:color w:val="FFFFFF" w:themeColor="background1"/>
                          <w:sz w:val="20"/>
                          <w:szCs w:val="20"/>
                        </w:rPr>
                      </w:pPr>
                      <w:r>
                        <w:rPr>
                          <w:color w:val="FFFFFF" w:themeColor="background1"/>
                          <w:sz w:val="20"/>
                          <w:szCs w:val="20"/>
                        </w:rPr>
                        <w:t>Thursday</w:t>
                      </w:r>
                      <w:r w:rsidR="00B32B36">
                        <w:rPr>
                          <w:color w:val="FFFFFF" w:themeColor="background1"/>
                          <w:sz w:val="20"/>
                          <w:szCs w:val="20"/>
                        </w:rPr>
                        <w:t>, June 13</w:t>
                      </w:r>
                      <w:r w:rsidR="00B32B36" w:rsidRPr="00B32B36">
                        <w:rPr>
                          <w:color w:val="FFFFFF" w:themeColor="background1"/>
                          <w:sz w:val="20"/>
                          <w:szCs w:val="20"/>
                          <w:vertAlign w:val="superscript"/>
                        </w:rPr>
                        <w:t>th</w:t>
                      </w:r>
                      <w:r w:rsidR="00B32B36">
                        <w:rPr>
                          <w:color w:val="FFFFFF" w:themeColor="background1"/>
                          <w:sz w:val="20"/>
                          <w:szCs w:val="20"/>
                        </w:rPr>
                        <w:t xml:space="preserve"> will be Swim the Max night for the State and </w:t>
                      </w:r>
                      <w:r>
                        <w:rPr>
                          <w:color w:val="FFFFFF" w:themeColor="background1"/>
                          <w:sz w:val="20"/>
                          <w:szCs w:val="20"/>
                        </w:rPr>
                        <w:t>Gold</w:t>
                      </w:r>
                      <w:r w:rsidR="00B32B36">
                        <w:rPr>
                          <w:color w:val="FFFFFF" w:themeColor="background1"/>
                          <w:sz w:val="20"/>
                          <w:szCs w:val="20"/>
                        </w:rPr>
                        <w:t xml:space="preserve"> Swimmers.  This event will begin at 4:00 pm.  A cookout will follow, and details will be sent out via email this week.  The Bronze and Silver Groups will have a similar outing at Price’s Ponds and is being scheduled by Coach Senter.  Stay tuned!</w:t>
                      </w:r>
                    </w:p>
                  </w:txbxContent>
                </v:textbox>
              </v:shape>
            </w:pict>
          </mc:Fallback>
        </mc:AlternateContent>
      </w:r>
      <w:r w:rsidR="00773585">
        <w:rPr>
          <w:noProof/>
        </w:rPr>
        <mc:AlternateContent>
          <mc:Choice Requires="wps">
            <w:drawing>
              <wp:anchor distT="0" distB="0" distL="114300" distR="114300" simplePos="0" relativeHeight="251720704" behindDoc="0" locked="0" layoutInCell="1" allowOverlap="1" wp14:anchorId="4A2DD375" wp14:editId="5B1615EE">
                <wp:simplePos x="0" y="0"/>
                <wp:positionH relativeFrom="column">
                  <wp:posOffset>2124075</wp:posOffset>
                </wp:positionH>
                <wp:positionV relativeFrom="paragraph">
                  <wp:posOffset>6867525</wp:posOffset>
                </wp:positionV>
                <wp:extent cx="4295775" cy="1828800"/>
                <wp:effectExtent l="247650" t="247650" r="276225" b="266700"/>
                <wp:wrapNone/>
                <wp:docPr id="47" name="Text Box 47"/>
                <wp:cNvGraphicFramePr/>
                <a:graphic xmlns:a="http://schemas.openxmlformats.org/drawingml/2006/main">
                  <a:graphicData uri="http://schemas.microsoft.com/office/word/2010/wordprocessingShape">
                    <wps:wsp>
                      <wps:cNvSpPr txBox="1"/>
                      <wps:spPr>
                        <a:xfrm>
                          <a:off x="0" y="0"/>
                          <a:ext cx="4295775" cy="1828800"/>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5400000" scaled="1"/>
                          <a:tileRect/>
                        </a:gradFill>
                        <a:ln w="57150">
                          <a:solidFill>
                            <a:prstClr val="black"/>
                          </a:solidFill>
                        </a:ln>
                        <a:effectLst>
                          <a:glow rad="228600">
                            <a:schemeClr val="accent2">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D762AF" w:rsidRDefault="00D762AF" w:rsidP="00650C71">
                            <w:pPr>
                              <w:spacing w:before="120" w:after="0" w:line="240" w:lineRule="auto"/>
                              <w:ind w:left="360"/>
                              <w:jc w:val="center"/>
                              <w:rPr>
                                <w:rFonts w:cstheme="minorHAnsi"/>
                                <w:b/>
                                <w:sz w:val="20"/>
                                <w:szCs w:val="20"/>
                              </w:rPr>
                            </w:pPr>
                            <w:r>
                              <w:rPr>
                                <w:rFonts w:cstheme="minorHAnsi"/>
                                <w:b/>
                                <w:sz w:val="20"/>
                                <w:szCs w:val="20"/>
                              </w:rPr>
                              <w:t>10 Commandments for Swimming Parents</w:t>
                            </w:r>
                          </w:p>
                          <w:p w:rsidR="00D762AF" w:rsidRDefault="00D762AF" w:rsidP="00773585">
                            <w:pPr>
                              <w:tabs>
                                <w:tab w:val="left" w:pos="0"/>
                              </w:tabs>
                              <w:spacing w:before="120" w:after="0" w:line="240" w:lineRule="auto"/>
                              <w:rPr>
                                <w:rFonts w:cstheme="minorHAnsi"/>
                                <w:sz w:val="20"/>
                                <w:szCs w:val="20"/>
                              </w:rPr>
                            </w:pPr>
                            <w:r>
                              <w:rPr>
                                <w:rFonts w:cstheme="minorHAnsi"/>
                                <w:sz w:val="20"/>
                                <w:szCs w:val="20"/>
                              </w:rPr>
                              <w:t xml:space="preserve">This is a monthly series and we are on month </w:t>
                            </w:r>
                            <w:r w:rsidR="00AE0206">
                              <w:rPr>
                                <w:rFonts w:cstheme="minorHAnsi"/>
                                <w:sz w:val="20"/>
                                <w:szCs w:val="20"/>
                              </w:rPr>
                              <w:t>three</w:t>
                            </w:r>
                            <w:r>
                              <w:rPr>
                                <w:rFonts w:cstheme="minorHAnsi"/>
                                <w:sz w:val="20"/>
                                <w:szCs w:val="20"/>
                              </w:rPr>
                              <w:t>.  USA Swimming has many wonderful resources – this being one of them!</w:t>
                            </w:r>
                          </w:p>
                          <w:p w:rsidR="00AE0206" w:rsidRPr="00AE0206" w:rsidRDefault="00AE0206" w:rsidP="00B32B36">
                            <w:pPr>
                              <w:tabs>
                                <w:tab w:val="left" w:pos="0"/>
                              </w:tabs>
                              <w:spacing w:after="0" w:line="240" w:lineRule="auto"/>
                              <w:rPr>
                                <w:rFonts w:cstheme="minorHAnsi"/>
                                <w:sz w:val="20"/>
                                <w:szCs w:val="20"/>
                              </w:rPr>
                            </w:pPr>
                            <w:r>
                              <w:rPr>
                                <w:rFonts w:cstheme="minorHAnsi"/>
                                <w:b/>
                                <w:sz w:val="20"/>
                                <w:szCs w:val="20"/>
                              </w:rPr>
                              <w:t>Thou shalt not coach thy child</w:t>
                            </w:r>
                            <w:r>
                              <w:rPr>
                                <w:rFonts w:cstheme="minorHAnsi"/>
                                <w:sz w:val="20"/>
                                <w:szCs w:val="20"/>
                              </w:rPr>
                              <w:t xml:space="preserve"> - </w:t>
                            </w:r>
                            <w:r w:rsidRPr="00AE0206">
                              <w:rPr>
                                <w:rFonts w:cstheme="minorHAnsi"/>
                                <w:sz w:val="20"/>
                                <w:szCs w:val="20"/>
                              </w:rPr>
                              <w:t>do not undermine the professional coach by trying to coa</w:t>
                            </w:r>
                            <w:r>
                              <w:rPr>
                                <w:rFonts w:cstheme="minorHAnsi"/>
                                <w:sz w:val="20"/>
                                <w:szCs w:val="20"/>
                              </w:rPr>
                              <w:t xml:space="preserve">ch your child on the side. Your </w:t>
                            </w:r>
                            <w:r w:rsidRPr="00AE0206">
                              <w:rPr>
                                <w:rFonts w:cstheme="minorHAnsi"/>
                                <w:sz w:val="20"/>
                                <w:szCs w:val="20"/>
                              </w:rPr>
                              <w:t>job is to provide unconditional love and support and a safe place to return at t</w:t>
                            </w:r>
                            <w:r>
                              <w:rPr>
                                <w:rFonts w:cstheme="minorHAnsi"/>
                                <w:sz w:val="20"/>
                                <w:szCs w:val="20"/>
                              </w:rPr>
                              <w:t xml:space="preserve">he end of the day. Love and hug </w:t>
                            </w:r>
                            <w:r w:rsidRPr="00AE0206">
                              <w:rPr>
                                <w:rFonts w:cstheme="minorHAnsi"/>
                                <w:sz w:val="20"/>
                                <w:szCs w:val="20"/>
                              </w:rPr>
                              <w:t>your child no matter what. Tell them how proud of them you are. The coach is respon</w:t>
                            </w:r>
                            <w:r>
                              <w:rPr>
                                <w:rFonts w:cstheme="minorHAnsi"/>
                                <w:sz w:val="20"/>
                                <w:szCs w:val="20"/>
                              </w:rPr>
                              <w:t xml:space="preserve">sible for the technical part of </w:t>
                            </w:r>
                            <w:r w:rsidRPr="00AE0206">
                              <w:rPr>
                                <w:rFonts w:cstheme="minorHAnsi"/>
                                <w:sz w:val="20"/>
                                <w:szCs w:val="20"/>
                              </w:rPr>
                              <w:t xml:space="preserve">the job. You should not offer advice on technique or race strategy or any other area that is not yours. </w:t>
                            </w:r>
                          </w:p>
                          <w:p w:rsidR="00AE0206" w:rsidRDefault="00AE0206" w:rsidP="00AE0206">
                            <w:pPr>
                              <w:tabs>
                                <w:tab w:val="left" w:pos="0"/>
                              </w:tabs>
                              <w:spacing w:before="120" w:after="0" w:line="240" w:lineRule="auto"/>
                              <w:rPr>
                                <w:rFonts w:cstheme="minorHAnsi"/>
                                <w:sz w:val="20"/>
                                <w:szCs w:val="20"/>
                              </w:rPr>
                            </w:pPr>
                            <w:r w:rsidRPr="00AE0206">
                              <w:rPr>
                                <w:rFonts w:cstheme="minorHAnsi"/>
                                <w:sz w:val="20"/>
                                <w:szCs w:val="20"/>
                              </w:rPr>
                              <w:t>strive for excellence and weaken the swimmer/coach bond.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37" type="#_x0000_t202" style="position:absolute;left:0;text-align:left;margin-left:167.25pt;margin-top:540.75pt;width:338.25pt;height:2in;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" fillcolor="#4c4c4c [961]" strokeweight="4.5pt">
                <v:fill color2="white [3201]" rotate="t" colors="0 #959595;.5 #d6d6d6;1 white" focus="100%" type="gradient"/>
                <v:textbox>
                  <w:txbxContent>
                    <w:p w:rsidR="00D762AF" w:rsidRDefault="00D762AF" w:rsidP="00650C71">
                      <w:pPr>
                        <w:spacing w:before="120" w:after="0" w:line="240" w:lineRule="auto"/>
                        <w:ind w:left="360"/>
                        <w:jc w:val="center"/>
                        <w:rPr>
                          <w:rFonts w:cstheme="minorHAnsi"/>
                          <w:b/>
                          <w:sz w:val="20"/>
                          <w:szCs w:val="20"/>
                        </w:rPr>
                      </w:pPr>
                      <w:r>
                        <w:rPr>
                          <w:rFonts w:cstheme="minorHAnsi"/>
                          <w:b/>
                          <w:sz w:val="20"/>
                          <w:szCs w:val="20"/>
                        </w:rPr>
                        <w:t>10 Commandments for Swimming Parents</w:t>
                      </w:r>
                    </w:p>
                    <w:p w:rsidR="00D762AF" w:rsidRDefault="00D762AF" w:rsidP="00773585">
                      <w:pPr>
                        <w:tabs>
                          <w:tab w:val="left" w:pos="0"/>
                        </w:tabs>
                        <w:spacing w:before="120" w:after="0" w:line="240" w:lineRule="auto"/>
                        <w:rPr>
                          <w:rFonts w:cstheme="minorHAnsi"/>
                          <w:sz w:val="20"/>
                          <w:szCs w:val="20"/>
                        </w:rPr>
                      </w:pPr>
                      <w:r>
                        <w:rPr>
                          <w:rFonts w:cstheme="minorHAnsi"/>
                          <w:sz w:val="20"/>
                          <w:szCs w:val="20"/>
                        </w:rPr>
                        <w:t xml:space="preserve">This is a monthly series and we are on month </w:t>
                      </w:r>
                      <w:r w:rsidR="00AE0206">
                        <w:rPr>
                          <w:rFonts w:cstheme="minorHAnsi"/>
                          <w:sz w:val="20"/>
                          <w:szCs w:val="20"/>
                        </w:rPr>
                        <w:t>three</w:t>
                      </w:r>
                      <w:r>
                        <w:rPr>
                          <w:rFonts w:cstheme="minorHAnsi"/>
                          <w:sz w:val="20"/>
                          <w:szCs w:val="20"/>
                        </w:rPr>
                        <w:t>.  USA Swimming has many wonderful resources – this being one of them!</w:t>
                      </w:r>
                    </w:p>
                    <w:p w:rsidR="00AE0206" w:rsidRPr="00AE0206" w:rsidRDefault="00AE0206" w:rsidP="00B32B36">
                      <w:pPr>
                        <w:tabs>
                          <w:tab w:val="left" w:pos="0"/>
                        </w:tabs>
                        <w:spacing w:after="0" w:line="240" w:lineRule="auto"/>
                        <w:rPr>
                          <w:rFonts w:cstheme="minorHAnsi"/>
                          <w:sz w:val="20"/>
                          <w:szCs w:val="20"/>
                        </w:rPr>
                      </w:pPr>
                      <w:r>
                        <w:rPr>
                          <w:rFonts w:cstheme="minorHAnsi"/>
                          <w:b/>
                          <w:sz w:val="20"/>
                          <w:szCs w:val="20"/>
                        </w:rPr>
                        <w:t>Thou shalt not coach thy child</w:t>
                      </w:r>
                      <w:r>
                        <w:rPr>
                          <w:rFonts w:cstheme="minorHAnsi"/>
                          <w:sz w:val="20"/>
                          <w:szCs w:val="20"/>
                        </w:rPr>
                        <w:t xml:space="preserve"> - </w:t>
                      </w:r>
                      <w:r w:rsidRPr="00AE0206">
                        <w:rPr>
                          <w:rFonts w:cstheme="minorHAnsi"/>
                          <w:sz w:val="20"/>
                          <w:szCs w:val="20"/>
                        </w:rPr>
                        <w:t>do not undermine the professional coach by trying to coa</w:t>
                      </w:r>
                      <w:r>
                        <w:rPr>
                          <w:rFonts w:cstheme="minorHAnsi"/>
                          <w:sz w:val="20"/>
                          <w:szCs w:val="20"/>
                        </w:rPr>
                        <w:t xml:space="preserve">ch your child on the side. Your </w:t>
                      </w:r>
                      <w:r w:rsidRPr="00AE0206">
                        <w:rPr>
                          <w:rFonts w:cstheme="minorHAnsi"/>
                          <w:sz w:val="20"/>
                          <w:szCs w:val="20"/>
                        </w:rPr>
                        <w:t>job is to provide unconditional love and support and a safe place to return at t</w:t>
                      </w:r>
                      <w:r>
                        <w:rPr>
                          <w:rFonts w:cstheme="minorHAnsi"/>
                          <w:sz w:val="20"/>
                          <w:szCs w:val="20"/>
                        </w:rPr>
                        <w:t xml:space="preserve">he end of the day. Love and hug </w:t>
                      </w:r>
                      <w:r w:rsidRPr="00AE0206">
                        <w:rPr>
                          <w:rFonts w:cstheme="minorHAnsi"/>
                          <w:sz w:val="20"/>
                          <w:szCs w:val="20"/>
                        </w:rPr>
                        <w:t>your child no matter what. Tell them how proud of them you are. The coach is respon</w:t>
                      </w:r>
                      <w:r>
                        <w:rPr>
                          <w:rFonts w:cstheme="minorHAnsi"/>
                          <w:sz w:val="20"/>
                          <w:szCs w:val="20"/>
                        </w:rPr>
                        <w:t xml:space="preserve">sible for the technical part of </w:t>
                      </w:r>
                      <w:r w:rsidRPr="00AE0206">
                        <w:rPr>
                          <w:rFonts w:cstheme="minorHAnsi"/>
                          <w:sz w:val="20"/>
                          <w:szCs w:val="20"/>
                        </w:rPr>
                        <w:t xml:space="preserve">the job. You should not offer advice on technique or race strategy or any other area that is not yours. </w:t>
                      </w:r>
                    </w:p>
                    <w:p w:rsidR="00AE0206" w:rsidRDefault="00AE0206" w:rsidP="00AE0206">
                      <w:pPr>
                        <w:tabs>
                          <w:tab w:val="left" w:pos="0"/>
                        </w:tabs>
                        <w:spacing w:before="120" w:after="0" w:line="240" w:lineRule="auto"/>
                        <w:rPr>
                          <w:rFonts w:cstheme="minorHAnsi"/>
                          <w:sz w:val="20"/>
                          <w:szCs w:val="20"/>
                        </w:rPr>
                      </w:pPr>
                      <w:r w:rsidRPr="00AE0206">
                        <w:rPr>
                          <w:rFonts w:cstheme="minorHAnsi"/>
                          <w:sz w:val="20"/>
                          <w:szCs w:val="20"/>
                        </w:rPr>
                        <w:t>strive for excellence and weaken the swimmer/coach bond.</w:t>
                      </w:r>
                    </w:p>
                  </w:txbxContent>
                </v:textbox>
              </v:shape>
            </w:pict>
          </mc:Fallback>
        </mc:AlternateContent>
      </w:r>
      <w:r w:rsidR="007E173B">
        <w:rPr>
          <w:noProof/>
        </w:rPr>
        <mc:AlternateContent>
          <mc:Choice Requires="wps">
            <w:drawing>
              <wp:anchor distT="0" distB="0" distL="114300" distR="114300" simplePos="0" relativeHeight="251717632" behindDoc="0" locked="0" layoutInCell="1" allowOverlap="1" wp14:anchorId="7EEAF722" wp14:editId="1717C7A5">
                <wp:simplePos x="0" y="0"/>
                <wp:positionH relativeFrom="column">
                  <wp:posOffset>-504825</wp:posOffset>
                </wp:positionH>
                <wp:positionV relativeFrom="paragraph">
                  <wp:posOffset>6257925</wp:posOffset>
                </wp:positionV>
                <wp:extent cx="6867525" cy="4286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867525" cy="428625"/>
                        </a:xfrm>
                        <a:prstGeom prst="rect">
                          <a:avLst/>
                        </a:prstGeom>
                        <a:noFill/>
                        <a:ln w="28575">
                          <a:noFill/>
                          <a:prstDash val="lgDash"/>
                        </a:ln>
                        <a:effectLst/>
                      </wps:spPr>
                      <wps:style>
                        <a:lnRef idx="0">
                          <a:schemeClr val="accent1"/>
                        </a:lnRef>
                        <a:fillRef idx="0">
                          <a:schemeClr val="accent1"/>
                        </a:fillRef>
                        <a:effectRef idx="0">
                          <a:schemeClr val="accent1"/>
                        </a:effectRef>
                        <a:fontRef idx="minor">
                          <a:schemeClr val="dk1"/>
                        </a:fontRef>
                      </wps:style>
                      <wps:txbx>
                        <w:txbxContent>
                          <w:p w:rsidR="00D762AF" w:rsidRDefault="00D762AF" w:rsidP="00F94B54">
                            <w:pPr>
                              <w:ind w:firstLine="720"/>
                              <w:jc w:val="cente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29" o:spid="_x0000_s1038" type="#_x0000_t202" style="position:absolute;left:0;text-align:left;margin-left:-39.75pt;margin-top:492.75pt;width:540.75pt;height:33.75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" filled="f" stroked="f" strokeweight="2.25pt">
                <v:stroke dashstyle="longDash"/>
                <v:textbox style="mso-fit-shape-to-text:t">
                  <w:txbxContent>
                    <w:p w:rsidR="00D762AF" w:rsidRDefault="00D762AF" w:rsidP="00F94B54">
                      <w:pPr>
                        <w:ind w:firstLine="720"/>
                        <w:jc w:val="center"/>
                        <w:rPr>
                          <w:noProof/>
                        </w:rPr>
                      </w:pPr>
                    </w:p>
                  </w:txbxContent>
                </v:textbox>
              </v:shape>
            </w:pict>
          </mc:Fallback>
        </mc:AlternateContent>
      </w:r>
    </w:p>
    <w:sectPr w:rsidR="008F3E68" w:rsidSect="002B76D1">
      <w:pgSz w:w="12240" w:h="15840" w:code="1"/>
      <w:pgMar w:top="634"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7CD4" w:rsidRDefault="00C77CD4" w:rsidP="00F46959">
      <w:pPr>
        <w:spacing w:after="0" w:line="240" w:lineRule="auto"/>
      </w:pPr>
      <w:r>
        <w:separator/>
      </w:r>
    </w:p>
  </w:endnote>
  <w:endnote w:type="continuationSeparator" w:id="0">
    <w:p w:rsidR="00C77CD4" w:rsidRDefault="00C77CD4" w:rsidP="00F469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7CD4" w:rsidRDefault="00C77CD4" w:rsidP="00F46959">
      <w:pPr>
        <w:spacing w:after="0" w:line="240" w:lineRule="auto"/>
      </w:pPr>
      <w:r>
        <w:separator/>
      </w:r>
    </w:p>
  </w:footnote>
  <w:footnote w:type="continuationSeparator" w:id="0">
    <w:p w:rsidR="00C77CD4" w:rsidRDefault="00C77CD4" w:rsidP="00F469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67.5pt;height:252.75pt" o:bullet="t">
        <v:imagedata r:id="rId1" o:title="MC900140621[1]"/>
      </v:shape>
    </w:pict>
  </w:numPicBullet>
  <w:abstractNum w:abstractNumId="0">
    <w:nsid w:val="01C35078"/>
    <w:multiLevelType w:val="hybridMultilevel"/>
    <w:tmpl w:val="BEE03F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A74C0D"/>
    <w:multiLevelType w:val="hybridMultilevel"/>
    <w:tmpl w:val="7D2ECC28"/>
    <w:lvl w:ilvl="0" w:tplc="C444F1DC">
      <w:start w:val="1"/>
      <w:numFmt w:val="bullet"/>
      <w:lvlText w:val=""/>
      <w:lvlPicBulletId w:val="0"/>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900DB1"/>
    <w:multiLevelType w:val="hybridMultilevel"/>
    <w:tmpl w:val="FAC28886"/>
    <w:lvl w:ilvl="0" w:tplc="9ACE54D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AB3B6F"/>
    <w:multiLevelType w:val="hybridMultilevel"/>
    <w:tmpl w:val="B59EE668"/>
    <w:lvl w:ilvl="0" w:tplc="9ACE54DE">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DCC6E0A"/>
    <w:multiLevelType w:val="hybridMultilevel"/>
    <w:tmpl w:val="7DF2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045DC9"/>
    <w:multiLevelType w:val="hybridMultilevel"/>
    <w:tmpl w:val="47281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9F20F7"/>
    <w:multiLevelType w:val="hybridMultilevel"/>
    <w:tmpl w:val="B04CD68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154098"/>
    <w:multiLevelType w:val="hybridMultilevel"/>
    <w:tmpl w:val="F9FAA5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43252E9"/>
    <w:multiLevelType w:val="hybridMultilevel"/>
    <w:tmpl w:val="71BCA9A4"/>
    <w:lvl w:ilvl="0" w:tplc="D16A44F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FC5B07"/>
    <w:multiLevelType w:val="hybridMultilevel"/>
    <w:tmpl w:val="E1B47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4671A6"/>
    <w:multiLevelType w:val="hybridMultilevel"/>
    <w:tmpl w:val="5C68969E"/>
    <w:lvl w:ilvl="0" w:tplc="9ACE54D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3B51E6"/>
    <w:multiLevelType w:val="hybridMultilevel"/>
    <w:tmpl w:val="BD225C14"/>
    <w:lvl w:ilvl="0" w:tplc="D16A44F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F86CAE"/>
    <w:multiLevelType w:val="hybridMultilevel"/>
    <w:tmpl w:val="5A1AF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F5531B"/>
    <w:multiLevelType w:val="hybridMultilevel"/>
    <w:tmpl w:val="D2467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B814C8"/>
    <w:multiLevelType w:val="hybridMultilevel"/>
    <w:tmpl w:val="D338B4CE"/>
    <w:lvl w:ilvl="0" w:tplc="D16A44F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9F712D"/>
    <w:multiLevelType w:val="hybridMultilevel"/>
    <w:tmpl w:val="4E688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216036"/>
    <w:multiLevelType w:val="hybridMultilevel"/>
    <w:tmpl w:val="68167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9B498E"/>
    <w:multiLevelType w:val="hybridMultilevel"/>
    <w:tmpl w:val="714AA3A6"/>
    <w:lvl w:ilvl="0" w:tplc="B0124A72">
      <w:start w:val="1"/>
      <w:numFmt w:val="bullet"/>
      <w:lvlText w:val=""/>
      <w:lvlPicBulletId w:val="0"/>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CC692E"/>
    <w:multiLevelType w:val="hybridMultilevel"/>
    <w:tmpl w:val="901057AE"/>
    <w:lvl w:ilvl="0" w:tplc="9ACE54D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BB57DB5"/>
    <w:multiLevelType w:val="hybridMultilevel"/>
    <w:tmpl w:val="B7DC2CC0"/>
    <w:lvl w:ilvl="0" w:tplc="D16A44F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C904F6"/>
    <w:multiLevelType w:val="hybridMultilevel"/>
    <w:tmpl w:val="1CBEFA9C"/>
    <w:lvl w:ilvl="0" w:tplc="9ACE54DE">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EEE123E"/>
    <w:multiLevelType w:val="hybridMultilevel"/>
    <w:tmpl w:val="197E5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3D50D6"/>
    <w:multiLevelType w:val="hybridMultilevel"/>
    <w:tmpl w:val="B3BCD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77A7925"/>
    <w:multiLevelType w:val="hybridMultilevel"/>
    <w:tmpl w:val="4490B598"/>
    <w:lvl w:ilvl="0" w:tplc="D16A44F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E5C036E"/>
    <w:multiLevelType w:val="hybridMultilevel"/>
    <w:tmpl w:val="6B60D48E"/>
    <w:lvl w:ilvl="0" w:tplc="D16A44F0">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7B165202"/>
    <w:multiLevelType w:val="hybridMultilevel"/>
    <w:tmpl w:val="A476E448"/>
    <w:lvl w:ilvl="0" w:tplc="9ACE54D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1"/>
  </w:num>
  <w:num w:numId="3">
    <w:abstractNumId w:val="5"/>
  </w:num>
  <w:num w:numId="4">
    <w:abstractNumId w:val="7"/>
  </w:num>
  <w:num w:numId="5">
    <w:abstractNumId w:val="6"/>
  </w:num>
  <w:num w:numId="6">
    <w:abstractNumId w:val="13"/>
  </w:num>
  <w:num w:numId="7">
    <w:abstractNumId w:val="23"/>
  </w:num>
  <w:num w:numId="8">
    <w:abstractNumId w:val="22"/>
  </w:num>
  <w:num w:numId="9">
    <w:abstractNumId w:val="24"/>
  </w:num>
  <w:num w:numId="10">
    <w:abstractNumId w:val="17"/>
  </w:num>
  <w:num w:numId="11">
    <w:abstractNumId w:val="11"/>
  </w:num>
  <w:num w:numId="12">
    <w:abstractNumId w:val="8"/>
  </w:num>
  <w:num w:numId="13">
    <w:abstractNumId w:val="1"/>
  </w:num>
  <w:num w:numId="14">
    <w:abstractNumId w:val="19"/>
  </w:num>
  <w:num w:numId="15">
    <w:abstractNumId w:val="4"/>
  </w:num>
  <w:num w:numId="16">
    <w:abstractNumId w:val="20"/>
  </w:num>
  <w:num w:numId="17">
    <w:abstractNumId w:val="2"/>
  </w:num>
  <w:num w:numId="18">
    <w:abstractNumId w:val="10"/>
  </w:num>
  <w:num w:numId="19">
    <w:abstractNumId w:val="25"/>
  </w:num>
  <w:num w:numId="20">
    <w:abstractNumId w:val="18"/>
  </w:num>
  <w:num w:numId="21">
    <w:abstractNumId w:val="3"/>
  </w:num>
  <w:num w:numId="22">
    <w:abstractNumId w:val="14"/>
  </w:num>
  <w:num w:numId="23">
    <w:abstractNumId w:val="0"/>
  </w:num>
  <w:num w:numId="24">
    <w:abstractNumId w:val="9"/>
  </w:num>
  <w:num w:numId="25">
    <w:abstractNumId w:val="15"/>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71A"/>
    <w:rsid w:val="00001CDA"/>
    <w:rsid w:val="00027DF5"/>
    <w:rsid w:val="00033E90"/>
    <w:rsid w:val="00036D6A"/>
    <w:rsid w:val="0004319F"/>
    <w:rsid w:val="0004494F"/>
    <w:rsid w:val="000571AF"/>
    <w:rsid w:val="00057FD3"/>
    <w:rsid w:val="000621FB"/>
    <w:rsid w:val="00062798"/>
    <w:rsid w:val="00064697"/>
    <w:rsid w:val="00074946"/>
    <w:rsid w:val="0008179D"/>
    <w:rsid w:val="00084895"/>
    <w:rsid w:val="0008508A"/>
    <w:rsid w:val="000956DD"/>
    <w:rsid w:val="00097CA6"/>
    <w:rsid w:val="000A3A4C"/>
    <w:rsid w:val="000C367C"/>
    <w:rsid w:val="000D3949"/>
    <w:rsid w:val="000D445E"/>
    <w:rsid w:val="000D758E"/>
    <w:rsid w:val="000D7879"/>
    <w:rsid w:val="000E4797"/>
    <w:rsid w:val="000E5B56"/>
    <w:rsid w:val="000F1799"/>
    <w:rsid w:val="000F34DD"/>
    <w:rsid w:val="000F7A2A"/>
    <w:rsid w:val="000F7A48"/>
    <w:rsid w:val="00106CEA"/>
    <w:rsid w:val="001151B2"/>
    <w:rsid w:val="001213A6"/>
    <w:rsid w:val="001232CF"/>
    <w:rsid w:val="0012722B"/>
    <w:rsid w:val="00127978"/>
    <w:rsid w:val="00142AB9"/>
    <w:rsid w:val="00153FAD"/>
    <w:rsid w:val="00155AA0"/>
    <w:rsid w:val="001703B2"/>
    <w:rsid w:val="00171360"/>
    <w:rsid w:val="00181371"/>
    <w:rsid w:val="00186D08"/>
    <w:rsid w:val="0019083E"/>
    <w:rsid w:val="001910EB"/>
    <w:rsid w:val="001A0B09"/>
    <w:rsid w:val="001A30B9"/>
    <w:rsid w:val="001A6284"/>
    <w:rsid w:val="001C1CAB"/>
    <w:rsid w:val="001C6FAD"/>
    <w:rsid w:val="001D4802"/>
    <w:rsid w:val="001D50DC"/>
    <w:rsid w:val="001D7729"/>
    <w:rsid w:val="001E3E71"/>
    <w:rsid w:val="001E77D0"/>
    <w:rsid w:val="0020075E"/>
    <w:rsid w:val="002260CA"/>
    <w:rsid w:val="0022684D"/>
    <w:rsid w:val="00244A5D"/>
    <w:rsid w:val="00244EC9"/>
    <w:rsid w:val="00245255"/>
    <w:rsid w:val="00245911"/>
    <w:rsid w:val="0024742F"/>
    <w:rsid w:val="00255220"/>
    <w:rsid w:val="00256E62"/>
    <w:rsid w:val="00264C9F"/>
    <w:rsid w:val="0028052B"/>
    <w:rsid w:val="00283258"/>
    <w:rsid w:val="00294F73"/>
    <w:rsid w:val="002A13EC"/>
    <w:rsid w:val="002B036B"/>
    <w:rsid w:val="002B0EE9"/>
    <w:rsid w:val="002B76D1"/>
    <w:rsid w:val="002D1E89"/>
    <w:rsid w:val="002D63AD"/>
    <w:rsid w:val="002E3073"/>
    <w:rsid w:val="002E381C"/>
    <w:rsid w:val="002F7B78"/>
    <w:rsid w:val="00303A53"/>
    <w:rsid w:val="003173C3"/>
    <w:rsid w:val="00324D50"/>
    <w:rsid w:val="003255BF"/>
    <w:rsid w:val="00335BA3"/>
    <w:rsid w:val="00347BD3"/>
    <w:rsid w:val="0035235F"/>
    <w:rsid w:val="003574D8"/>
    <w:rsid w:val="00360E13"/>
    <w:rsid w:val="0036164C"/>
    <w:rsid w:val="003629C4"/>
    <w:rsid w:val="003716B8"/>
    <w:rsid w:val="003745B5"/>
    <w:rsid w:val="00381274"/>
    <w:rsid w:val="0039301D"/>
    <w:rsid w:val="003A43FA"/>
    <w:rsid w:val="003A74AC"/>
    <w:rsid w:val="003B6431"/>
    <w:rsid w:val="003B6859"/>
    <w:rsid w:val="003C3921"/>
    <w:rsid w:val="003C46FE"/>
    <w:rsid w:val="003D346F"/>
    <w:rsid w:val="003D7E39"/>
    <w:rsid w:val="003F6350"/>
    <w:rsid w:val="00403061"/>
    <w:rsid w:val="00416049"/>
    <w:rsid w:val="00426E27"/>
    <w:rsid w:val="004272E6"/>
    <w:rsid w:val="00433B6B"/>
    <w:rsid w:val="00435FFA"/>
    <w:rsid w:val="004449C3"/>
    <w:rsid w:val="00450712"/>
    <w:rsid w:val="004602F0"/>
    <w:rsid w:val="004864CC"/>
    <w:rsid w:val="004912B7"/>
    <w:rsid w:val="00496A0C"/>
    <w:rsid w:val="004A0CB8"/>
    <w:rsid w:val="004B1F02"/>
    <w:rsid w:val="004B3E50"/>
    <w:rsid w:val="004B4B12"/>
    <w:rsid w:val="004B7D7B"/>
    <w:rsid w:val="004C28D6"/>
    <w:rsid w:val="004D6BC7"/>
    <w:rsid w:val="004E1303"/>
    <w:rsid w:val="004E3ECB"/>
    <w:rsid w:val="004F631B"/>
    <w:rsid w:val="005016ED"/>
    <w:rsid w:val="00507215"/>
    <w:rsid w:val="0050721A"/>
    <w:rsid w:val="005203EE"/>
    <w:rsid w:val="00526F8E"/>
    <w:rsid w:val="00543B58"/>
    <w:rsid w:val="0054680F"/>
    <w:rsid w:val="00551ACD"/>
    <w:rsid w:val="005557C9"/>
    <w:rsid w:val="00570636"/>
    <w:rsid w:val="00572563"/>
    <w:rsid w:val="00574A0D"/>
    <w:rsid w:val="005816AE"/>
    <w:rsid w:val="00590B96"/>
    <w:rsid w:val="00591BB0"/>
    <w:rsid w:val="00593F50"/>
    <w:rsid w:val="0059637E"/>
    <w:rsid w:val="005A2692"/>
    <w:rsid w:val="005B2B89"/>
    <w:rsid w:val="005C20E5"/>
    <w:rsid w:val="005C2947"/>
    <w:rsid w:val="005C649E"/>
    <w:rsid w:val="005E0503"/>
    <w:rsid w:val="005E57AC"/>
    <w:rsid w:val="00606795"/>
    <w:rsid w:val="0062157D"/>
    <w:rsid w:val="006258B5"/>
    <w:rsid w:val="006504B2"/>
    <w:rsid w:val="006507B9"/>
    <w:rsid w:val="00650C71"/>
    <w:rsid w:val="00651118"/>
    <w:rsid w:val="00655664"/>
    <w:rsid w:val="006638D7"/>
    <w:rsid w:val="006761BE"/>
    <w:rsid w:val="006825FA"/>
    <w:rsid w:val="00683A0B"/>
    <w:rsid w:val="00691A29"/>
    <w:rsid w:val="006A52BF"/>
    <w:rsid w:val="006A6CB8"/>
    <w:rsid w:val="006A793A"/>
    <w:rsid w:val="006C698D"/>
    <w:rsid w:val="006D20CF"/>
    <w:rsid w:val="006D48A2"/>
    <w:rsid w:val="006D58A9"/>
    <w:rsid w:val="006E0EC3"/>
    <w:rsid w:val="006E5285"/>
    <w:rsid w:val="006F0845"/>
    <w:rsid w:val="00701D51"/>
    <w:rsid w:val="00703DC1"/>
    <w:rsid w:val="0070428E"/>
    <w:rsid w:val="0070701E"/>
    <w:rsid w:val="0072457D"/>
    <w:rsid w:val="00733044"/>
    <w:rsid w:val="00753706"/>
    <w:rsid w:val="00756814"/>
    <w:rsid w:val="007678F8"/>
    <w:rsid w:val="00773585"/>
    <w:rsid w:val="00781EFE"/>
    <w:rsid w:val="0078375C"/>
    <w:rsid w:val="00786A17"/>
    <w:rsid w:val="00787597"/>
    <w:rsid w:val="00787872"/>
    <w:rsid w:val="007A7288"/>
    <w:rsid w:val="007D7C36"/>
    <w:rsid w:val="007E1480"/>
    <w:rsid w:val="007E173B"/>
    <w:rsid w:val="007E3534"/>
    <w:rsid w:val="007F0CC5"/>
    <w:rsid w:val="007F2D96"/>
    <w:rsid w:val="007F4259"/>
    <w:rsid w:val="00800713"/>
    <w:rsid w:val="00803818"/>
    <w:rsid w:val="0080429B"/>
    <w:rsid w:val="00821D57"/>
    <w:rsid w:val="00823CA5"/>
    <w:rsid w:val="00824906"/>
    <w:rsid w:val="00824D5A"/>
    <w:rsid w:val="00831483"/>
    <w:rsid w:val="008351A1"/>
    <w:rsid w:val="00841573"/>
    <w:rsid w:val="008418B2"/>
    <w:rsid w:val="008420A3"/>
    <w:rsid w:val="008426D5"/>
    <w:rsid w:val="0085623F"/>
    <w:rsid w:val="00856B27"/>
    <w:rsid w:val="0087207F"/>
    <w:rsid w:val="00877F90"/>
    <w:rsid w:val="00880CD2"/>
    <w:rsid w:val="00893A4B"/>
    <w:rsid w:val="0089550A"/>
    <w:rsid w:val="008A0F53"/>
    <w:rsid w:val="008A30F9"/>
    <w:rsid w:val="008B50BC"/>
    <w:rsid w:val="008C17CB"/>
    <w:rsid w:val="008C230E"/>
    <w:rsid w:val="008C564D"/>
    <w:rsid w:val="008D58BB"/>
    <w:rsid w:val="008E2376"/>
    <w:rsid w:val="008E415B"/>
    <w:rsid w:val="008E57D5"/>
    <w:rsid w:val="008E7EA6"/>
    <w:rsid w:val="008F3E68"/>
    <w:rsid w:val="008F7FD0"/>
    <w:rsid w:val="0090043C"/>
    <w:rsid w:val="009077A0"/>
    <w:rsid w:val="00923611"/>
    <w:rsid w:val="00941ABC"/>
    <w:rsid w:val="009420D9"/>
    <w:rsid w:val="00951808"/>
    <w:rsid w:val="00970972"/>
    <w:rsid w:val="00976DAE"/>
    <w:rsid w:val="00984919"/>
    <w:rsid w:val="009859F5"/>
    <w:rsid w:val="00987F18"/>
    <w:rsid w:val="009A2542"/>
    <w:rsid w:val="009A473C"/>
    <w:rsid w:val="009B029E"/>
    <w:rsid w:val="009C72E1"/>
    <w:rsid w:val="009D14BD"/>
    <w:rsid w:val="009D3C5F"/>
    <w:rsid w:val="009D401F"/>
    <w:rsid w:val="009D588F"/>
    <w:rsid w:val="009D7399"/>
    <w:rsid w:val="009E0283"/>
    <w:rsid w:val="009F2E4F"/>
    <w:rsid w:val="009F7927"/>
    <w:rsid w:val="00A14E8B"/>
    <w:rsid w:val="00A21930"/>
    <w:rsid w:val="00A3025A"/>
    <w:rsid w:val="00A3204C"/>
    <w:rsid w:val="00A53A1B"/>
    <w:rsid w:val="00A5575B"/>
    <w:rsid w:val="00A60798"/>
    <w:rsid w:val="00A6157C"/>
    <w:rsid w:val="00A83FD4"/>
    <w:rsid w:val="00A84E30"/>
    <w:rsid w:val="00A9513D"/>
    <w:rsid w:val="00A96C18"/>
    <w:rsid w:val="00AA1EB4"/>
    <w:rsid w:val="00AA5F73"/>
    <w:rsid w:val="00AA6D62"/>
    <w:rsid w:val="00AB0522"/>
    <w:rsid w:val="00AC2965"/>
    <w:rsid w:val="00AD4A1E"/>
    <w:rsid w:val="00AD5978"/>
    <w:rsid w:val="00AE0206"/>
    <w:rsid w:val="00AE14CE"/>
    <w:rsid w:val="00AE6A02"/>
    <w:rsid w:val="00AE788D"/>
    <w:rsid w:val="00B043EF"/>
    <w:rsid w:val="00B058F2"/>
    <w:rsid w:val="00B05EC6"/>
    <w:rsid w:val="00B07071"/>
    <w:rsid w:val="00B07511"/>
    <w:rsid w:val="00B11E19"/>
    <w:rsid w:val="00B12ACE"/>
    <w:rsid w:val="00B13DB1"/>
    <w:rsid w:val="00B32B36"/>
    <w:rsid w:val="00B35E7F"/>
    <w:rsid w:val="00B3678C"/>
    <w:rsid w:val="00B36B49"/>
    <w:rsid w:val="00B379D5"/>
    <w:rsid w:val="00B46A42"/>
    <w:rsid w:val="00B5499D"/>
    <w:rsid w:val="00B61FAF"/>
    <w:rsid w:val="00B64728"/>
    <w:rsid w:val="00B70C28"/>
    <w:rsid w:val="00B74E53"/>
    <w:rsid w:val="00B80C89"/>
    <w:rsid w:val="00B8423F"/>
    <w:rsid w:val="00B84A23"/>
    <w:rsid w:val="00B90CB1"/>
    <w:rsid w:val="00B90E51"/>
    <w:rsid w:val="00B94150"/>
    <w:rsid w:val="00BA04E3"/>
    <w:rsid w:val="00BA0F27"/>
    <w:rsid w:val="00BA5F2E"/>
    <w:rsid w:val="00BC360A"/>
    <w:rsid w:val="00BC62ED"/>
    <w:rsid w:val="00BD18A8"/>
    <w:rsid w:val="00BE7AAB"/>
    <w:rsid w:val="00BF486D"/>
    <w:rsid w:val="00BF56FA"/>
    <w:rsid w:val="00C07F3C"/>
    <w:rsid w:val="00C16864"/>
    <w:rsid w:val="00C240FC"/>
    <w:rsid w:val="00C25FF4"/>
    <w:rsid w:val="00C36A66"/>
    <w:rsid w:val="00C45BB0"/>
    <w:rsid w:val="00C661DB"/>
    <w:rsid w:val="00C744A9"/>
    <w:rsid w:val="00C749D5"/>
    <w:rsid w:val="00C77CD4"/>
    <w:rsid w:val="00C80653"/>
    <w:rsid w:val="00C81AC5"/>
    <w:rsid w:val="00C8465D"/>
    <w:rsid w:val="00C95C40"/>
    <w:rsid w:val="00CA3A27"/>
    <w:rsid w:val="00CA5C4A"/>
    <w:rsid w:val="00CB23CE"/>
    <w:rsid w:val="00CB51E1"/>
    <w:rsid w:val="00CC126D"/>
    <w:rsid w:val="00CD0759"/>
    <w:rsid w:val="00CE0556"/>
    <w:rsid w:val="00CE151A"/>
    <w:rsid w:val="00CE1A84"/>
    <w:rsid w:val="00CE232E"/>
    <w:rsid w:val="00CF0263"/>
    <w:rsid w:val="00CF40F8"/>
    <w:rsid w:val="00CF756A"/>
    <w:rsid w:val="00D0371A"/>
    <w:rsid w:val="00D04A57"/>
    <w:rsid w:val="00D04CE3"/>
    <w:rsid w:val="00D05181"/>
    <w:rsid w:val="00D06397"/>
    <w:rsid w:val="00D0726C"/>
    <w:rsid w:val="00D21158"/>
    <w:rsid w:val="00D22CC8"/>
    <w:rsid w:val="00D35A5B"/>
    <w:rsid w:val="00D46D32"/>
    <w:rsid w:val="00D57111"/>
    <w:rsid w:val="00D57D26"/>
    <w:rsid w:val="00D64BFF"/>
    <w:rsid w:val="00D65F68"/>
    <w:rsid w:val="00D762AF"/>
    <w:rsid w:val="00D817C1"/>
    <w:rsid w:val="00DA23A0"/>
    <w:rsid w:val="00DA313B"/>
    <w:rsid w:val="00DA42F8"/>
    <w:rsid w:val="00DA443B"/>
    <w:rsid w:val="00DA49CA"/>
    <w:rsid w:val="00DA4E9C"/>
    <w:rsid w:val="00DB0FE1"/>
    <w:rsid w:val="00DC44AD"/>
    <w:rsid w:val="00DC4641"/>
    <w:rsid w:val="00DD1763"/>
    <w:rsid w:val="00DD2AD1"/>
    <w:rsid w:val="00DD5FB6"/>
    <w:rsid w:val="00DE170D"/>
    <w:rsid w:val="00DE2F88"/>
    <w:rsid w:val="00DF0FB8"/>
    <w:rsid w:val="00DF66B9"/>
    <w:rsid w:val="00DF7BAA"/>
    <w:rsid w:val="00E10591"/>
    <w:rsid w:val="00E113C9"/>
    <w:rsid w:val="00E37069"/>
    <w:rsid w:val="00E37498"/>
    <w:rsid w:val="00E40870"/>
    <w:rsid w:val="00E41182"/>
    <w:rsid w:val="00E42CBC"/>
    <w:rsid w:val="00E53CF1"/>
    <w:rsid w:val="00E62322"/>
    <w:rsid w:val="00E642BC"/>
    <w:rsid w:val="00E700EE"/>
    <w:rsid w:val="00E735AB"/>
    <w:rsid w:val="00E74F9D"/>
    <w:rsid w:val="00E91936"/>
    <w:rsid w:val="00EA296D"/>
    <w:rsid w:val="00EA4A76"/>
    <w:rsid w:val="00EA58A0"/>
    <w:rsid w:val="00EA7F7F"/>
    <w:rsid w:val="00EB34A0"/>
    <w:rsid w:val="00EB3CFE"/>
    <w:rsid w:val="00EC4B55"/>
    <w:rsid w:val="00EC641A"/>
    <w:rsid w:val="00ED029C"/>
    <w:rsid w:val="00EE3719"/>
    <w:rsid w:val="00EE7ED9"/>
    <w:rsid w:val="00EF17BD"/>
    <w:rsid w:val="00EF2A0F"/>
    <w:rsid w:val="00F03A0F"/>
    <w:rsid w:val="00F05D6A"/>
    <w:rsid w:val="00F06427"/>
    <w:rsid w:val="00F07BE4"/>
    <w:rsid w:val="00F14023"/>
    <w:rsid w:val="00F23CA7"/>
    <w:rsid w:val="00F25804"/>
    <w:rsid w:val="00F264A0"/>
    <w:rsid w:val="00F412F5"/>
    <w:rsid w:val="00F44963"/>
    <w:rsid w:val="00F46959"/>
    <w:rsid w:val="00F51C31"/>
    <w:rsid w:val="00F52E70"/>
    <w:rsid w:val="00F60317"/>
    <w:rsid w:val="00F62A32"/>
    <w:rsid w:val="00F65358"/>
    <w:rsid w:val="00F75C51"/>
    <w:rsid w:val="00F80B65"/>
    <w:rsid w:val="00F93744"/>
    <w:rsid w:val="00F943C0"/>
    <w:rsid w:val="00F94B54"/>
    <w:rsid w:val="00F954B8"/>
    <w:rsid w:val="00F955C0"/>
    <w:rsid w:val="00FA07F0"/>
    <w:rsid w:val="00FA1BBC"/>
    <w:rsid w:val="00FA4FE5"/>
    <w:rsid w:val="00FB285A"/>
    <w:rsid w:val="00FB7DB4"/>
    <w:rsid w:val="00FC7E5B"/>
    <w:rsid w:val="00FE132C"/>
    <w:rsid w:val="00FE1609"/>
    <w:rsid w:val="00FE4C51"/>
    <w:rsid w:val="00FF2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D2AD1"/>
    <w:pPr>
      <w:keepNext/>
      <w:keepLines/>
      <w:spacing w:before="480" w:after="0"/>
      <w:outlineLvl w:val="0"/>
    </w:pPr>
    <w:rPr>
      <w:rFonts w:asciiTheme="majorHAnsi" w:eastAsiaTheme="majorEastAsia" w:hAnsiTheme="majorHAnsi" w:cstheme="majorBidi"/>
      <w:b/>
      <w:bCs/>
      <w:color w:val="21798E" w:themeColor="accent1" w:themeShade="BF"/>
      <w:sz w:val="28"/>
      <w:szCs w:val="28"/>
    </w:rPr>
  </w:style>
  <w:style w:type="paragraph" w:styleId="Heading2">
    <w:name w:val="heading 2"/>
    <w:basedOn w:val="Normal"/>
    <w:next w:val="Normal"/>
    <w:link w:val="Heading2Char"/>
    <w:uiPriority w:val="9"/>
    <w:unhideWhenUsed/>
    <w:qFormat/>
    <w:rsid w:val="00DD2AD1"/>
    <w:pPr>
      <w:keepNext/>
      <w:keepLines/>
      <w:spacing w:before="200" w:after="0"/>
      <w:outlineLvl w:val="1"/>
    </w:pPr>
    <w:rPr>
      <w:rFonts w:asciiTheme="majorHAnsi" w:eastAsiaTheme="majorEastAsia" w:hAnsiTheme="majorHAnsi" w:cstheme="majorBidi"/>
      <w:b/>
      <w:bCs/>
      <w:color w:val="2DA2BF"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A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A57"/>
    <w:rPr>
      <w:rFonts w:ascii="Tahoma" w:hAnsi="Tahoma" w:cs="Tahoma"/>
      <w:sz w:val="16"/>
      <w:szCs w:val="16"/>
    </w:rPr>
  </w:style>
  <w:style w:type="character" w:styleId="PlaceholderText">
    <w:name w:val="Placeholder Text"/>
    <w:basedOn w:val="DefaultParagraphFont"/>
    <w:uiPriority w:val="99"/>
    <w:semiHidden/>
    <w:rsid w:val="00D04A57"/>
    <w:rPr>
      <w:color w:val="808080"/>
    </w:rPr>
  </w:style>
  <w:style w:type="paragraph" w:styleId="Header">
    <w:name w:val="header"/>
    <w:basedOn w:val="Normal"/>
    <w:link w:val="HeaderChar"/>
    <w:uiPriority w:val="99"/>
    <w:semiHidden/>
    <w:unhideWhenUsed/>
    <w:rsid w:val="00F4695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46959"/>
  </w:style>
  <w:style w:type="paragraph" w:styleId="Footer">
    <w:name w:val="footer"/>
    <w:basedOn w:val="Normal"/>
    <w:link w:val="FooterChar"/>
    <w:uiPriority w:val="99"/>
    <w:semiHidden/>
    <w:unhideWhenUsed/>
    <w:rsid w:val="00F4695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46959"/>
  </w:style>
  <w:style w:type="character" w:styleId="Hyperlink">
    <w:name w:val="Hyperlink"/>
    <w:basedOn w:val="DefaultParagraphFont"/>
    <w:uiPriority w:val="99"/>
    <w:unhideWhenUsed/>
    <w:rsid w:val="002B0EE9"/>
    <w:rPr>
      <w:color w:val="FF8119" w:themeColor="hyperlink"/>
      <w:u w:val="single"/>
    </w:rPr>
  </w:style>
  <w:style w:type="paragraph" w:styleId="Title">
    <w:name w:val="Title"/>
    <w:basedOn w:val="Normal"/>
    <w:next w:val="Normal"/>
    <w:link w:val="TitleChar"/>
    <w:uiPriority w:val="10"/>
    <w:qFormat/>
    <w:rsid w:val="00DD2AD1"/>
    <w:pPr>
      <w:pBdr>
        <w:bottom w:val="single" w:sz="8" w:space="4" w:color="2DA2BF" w:themeColor="accent1"/>
      </w:pBdr>
      <w:spacing w:after="300" w:line="240" w:lineRule="auto"/>
      <w:contextualSpacing/>
    </w:pPr>
    <w:rPr>
      <w:rFonts w:asciiTheme="majorHAnsi" w:eastAsiaTheme="majorEastAsia" w:hAnsiTheme="majorHAnsi" w:cstheme="majorBidi"/>
      <w:color w:val="343434" w:themeColor="text2" w:themeShade="BF"/>
      <w:spacing w:val="5"/>
      <w:kern w:val="28"/>
      <w:sz w:val="52"/>
      <w:szCs w:val="52"/>
    </w:rPr>
  </w:style>
  <w:style w:type="character" w:customStyle="1" w:styleId="TitleChar">
    <w:name w:val="Title Char"/>
    <w:basedOn w:val="DefaultParagraphFont"/>
    <w:link w:val="Title"/>
    <w:uiPriority w:val="10"/>
    <w:rsid w:val="00DD2AD1"/>
    <w:rPr>
      <w:rFonts w:asciiTheme="majorHAnsi" w:eastAsiaTheme="majorEastAsia" w:hAnsiTheme="majorHAnsi" w:cstheme="majorBidi"/>
      <w:color w:val="343434" w:themeColor="text2" w:themeShade="BF"/>
      <w:spacing w:val="5"/>
      <w:kern w:val="28"/>
      <w:sz w:val="52"/>
      <w:szCs w:val="52"/>
    </w:rPr>
  </w:style>
  <w:style w:type="character" w:customStyle="1" w:styleId="Heading2Char">
    <w:name w:val="Heading 2 Char"/>
    <w:basedOn w:val="DefaultParagraphFont"/>
    <w:link w:val="Heading2"/>
    <w:uiPriority w:val="9"/>
    <w:rsid w:val="00DD2AD1"/>
    <w:rPr>
      <w:rFonts w:asciiTheme="majorHAnsi" w:eastAsiaTheme="majorEastAsia" w:hAnsiTheme="majorHAnsi" w:cstheme="majorBidi"/>
      <w:b/>
      <w:bCs/>
      <w:color w:val="2DA2BF" w:themeColor="accent1"/>
      <w:sz w:val="26"/>
      <w:szCs w:val="26"/>
    </w:rPr>
  </w:style>
  <w:style w:type="character" w:customStyle="1" w:styleId="Heading1Char">
    <w:name w:val="Heading 1 Char"/>
    <w:basedOn w:val="DefaultParagraphFont"/>
    <w:link w:val="Heading1"/>
    <w:uiPriority w:val="9"/>
    <w:rsid w:val="00DD2AD1"/>
    <w:rPr>
      <w:rFonts w:asciiTheme="majorHAnsi" w:eastAsiaTheme="majorEastAsia" w:hAnsiTheme="majorHAnsi" w:cstheme="majorBidi"/>
      <w:b/>
      <w:bCs/>
      <w:color w:val="21798E" w:themeColor="accent1" w:themeShade="BF"/>
      <w:sz w:val="28"/>
      <w:szCs w:val="28"/>
    </w:rPr>
  </w:style>
  <w:style w:type="paragraph" w:styleId="ListParagraph">
    <w:name w:val="List Paragraph"/>
    <w:basedOn w:val="Normal"/>
    <w:uiPriority w:val="34"/>
    <w:qFormat/>
    <w:rsid w:val="003716B8"/>
    <w:pPr>
      <w:ind w:left="720"/>
      <w:contextualSpacing/>
    </w:pPr>
  </w:style>
  <w:style w:type="character" w:styleId="FollowedHyperlink">
    <w:name w:val="FollowedHyperlink"/>
    <w:basedOn w:val="DefaultParagraphFont"/>
    <w:uiPriority w:val="99"/>
    <w:semiHidden/>
    <w:unhideWhenUsed/>
    <w:rsid w:val="0035235F"/>
    <w:rPr>
      <w:color w:val="44B9E8" w:themeColor="followedHyperlink"/>
      <w:u w:val="single"/>
    </w:rPr>
  </w:style>
  <w:style w:type="paragraph" w:styleId="NoSpacing">
    <w:name w:val="No Spacing"/>
    <w:uiPriority w:val="1"/>
    <w:qFormat/>
    <w:rsid w:val="00DE170D"/>
    <w:pPr>
      <w:spacing w:after="0" w:line="240" w:lineRule="auto"/>
    </w:pPr>
    <w:rPr>
      <w:rFonts w:ascii="Times New Roman" w:eastAsia="Calibri"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D2AD1"/>
    <w:pPr>
      <w:keepNext/>
      <w:keepLines/>
      <w:spacing w:before="480" w:after="0"/>
      <w:outlineLvl w:val="0"/>
    </w:pPr>
    <w:rPr>
      <w:rFonts w:asciiTheme="majorHAnsi" w:eastAsiaTheme="majorEastAsia" w:hAnsiTheme="majorHAnsi" w:cstheme="majorBidi"/>
      <w:b/>
      <w:bCs/>
      <w:color w:val="21798E" w:themeColor="accent1" w:themeShade="BF"/>
      <w:sz w:val="28"/>
      <w:szCs w:val="28"/>
    </w:rPr>
  </w:style>
  <w:style w:type="paragraph" w:styleId="Heading2">
    <w:name w:val="heading 2"/>
    <w:basedOn w:val="Normal"/>
    <w:next w:val="Normal"/>
    <w:link w:val="Heading2Char"/>
    <w:uiPriority w:val="9"/>
    <w:unhideWhenUsed/>
    <w:qFormat/>
    <w:rsid w:val="00DD2AD1"/>
    <w:pPr>
      <w:keepNext/>
      <w:keepLines/>
      <w:spacing w:before="200" w:after="0"/>
      <w:outlineLvl w:val="1"/>
    </w:pPr>
    <w:rPr>
      <w:rFonts w:asciiTheme="majorHAnsi" w:eastAsiaTheme="majorEastAsia" w:hAnsiTheme="majorHAnsi" w:cstheme="majorBidi"/>
      <w:b/>
      <w:bCs/>
      <w:color w:val="2DA2BF"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A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A57"/>
    <w:rPr>
      <w:rFonts w:ascii="Tahoma" w:hAnsi="Tahoma" w:cs="Tahoma"/>
      <w:sz w:val="16"/>
      <w:szCs w:val="16"/>
    </w:rPr>
  </w:style>
  <w:style w:type="character" w:styleId="PlaceholderText">
    <w:name w:val="Placeholder Text"/>
    <w:basedOn w:val="DefaultParagraphFont"/>
    <w:uiPriority w:val="99"/>
    <w:semiHidden/>
    <w:rsid w:val="00D04A57"/>
    <w:rPr>
      <w:color w:val="808080"/>
    </w:rPr>
  </w:style>
  <w:style w:type="paragraph" w:styleId="Header">
    <w:name w:val="header"/>
    <w:basedOn w:val="Normal"/>
    <w:link w:val="HeaderChar"/>
    <w:uiPriority w:val="99"/>
    <w:semiHidden/>
    <w:unhideWhenUsed/>
    <w:rsid w:val="00F4695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46959"/>
  </w:style>
  <w:style w:type="paragraph" w:styleId="Footer">
    <w:name w:val="footer"/>
    <w:basedOn w:val="Normal"/>
    <w:link w:val="FooterChar"/>
    <w:uiPriority w:val="99"/>
    <w:semiHidden/>
    <w:unhideWhenUsed/>
    <w:rsid w:val="00F4695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46959"/>
  </w:style>
  <w:style w:type="character" w:styleId="Hyperlink">
    <w:name w:val="Hyperlink"/>
    <w:basedOn w:val="DefaultParagraphFont"/>
    <w:uiPriority w:val="99"/>
    <w:unhideWhenUsed/>
    <w:rsid w:val="002B0EE9"/>
    <w:rPr>
      <w:color w:val="FF8119" w:themeColor="hyperlink"/>
      <w:u w:val="single"/>
    </w:rPr>
  </w:style>
  <w:style w:type="paragraph" w:styleId="Title">
    <w:name w:val="Title"/>
    <w:basedOn w:val="Normal"/>
    <w:next w:val="Normal"/>
    <w:link w:val="TitleChar"/>
    <w:uiPriority w:val="10"/>
    <w:qFormat/>
    <w:rsid w:val="00DD2AD1"/>
    <w:pPr>
      <w:pBdr>
        <w:bottom w:val="single" w:sz="8" w:space="4" w:color="2DA2BF" w:themeColor="accent1"/>
      </w:pBdr>
      <w:spacing w:after="300" w:line="240" w:lineRule="auto"/>
      <w:contextualSpacing/>
    </w:pPr>
    <w:rPr>
      <w:rFonts w:asciiTheme="majorHAnsi" w:eastAsiaTheme="majorEastAsia" w:hAnsiTheme="majorHAnsi" w:cstheme="majorBidi"/>
      <w:color w:val="343434" w:themeColor="text2" w:themeShade="BF"/>
      <w:spacing w:val="5"/>
      <w:kern w:val="28"/>
      <w:sz w:val="52"/>
      <w:szCs w:val="52"/>
    </w:rPr>
  </w:style>
  <w:style w:type="character" w:customStyle="1" w:styleId="TitleChar">
    <w:name w:val="Title Char"/>
    <w:basedOn w:val="DefaultParagraphFont"/>
    <w:link w:val="Title"/>
    <w:uiPriority w:val="10"/>
    <w:rsid w:val="00DD2AD1"/>
    <w:rPr>
      <w:rFonts w:asciiTheme="majorHAnsi" w:eastAsiaTheme="majorEastAsia" w:hAnsiTheme="majorHAnsi" w:cstheme="majorBidi"/>
      <w:color w:val="343434" w:themeColor="text2" w:themeShade="BF"/>
      <w:spacing w:val="5"/>
      <w:kern w:val="28"/>
      <w:sz w:val="52"/>
      <w:szCs w:val="52"/>
    </w:rPr>
  </w:style>
  <w:style w:type="character" w:customStyle="1" w:styleId="Heading2Char">
    <w:name w:val="Heading 2 Char"/>
    <w:basedOn w:val="DefaultParagraphFont"/>
    <w:link w:val="Heading2"/>
    <w:uiPriority w:val="9"/>
    <w:rsid w:val="00DD2AD1"/>
    <w:rPr>
      <w:rFonts w:asciiTheme="majorHAnsi" w:eastAsiaTheme="majorEastAsia" w:hAnsiTheme="majorHAnsi" w:cstheme="majorBidi"/>
      <w:b/>
      <w:bCs/>
      <w:color w:val="2DA2BF" w:themeColor="accent1"/>
      <w:sz w:val="26"/>
      <w:szCs w:val="26"/>
    </w:rPr>
  </w:style>
  <w:style w:type="character" w:customStyle="1" w:styleId="Heading1Char">
    <w:name w:val="Heading 1 Char"/>
    <w:basedOn w:val="DefaultParagraphFont"/>
    <w:link w:val="Heading1"/>
    <w:uiPriority w:val="9"/>
    <w:rsid w:val="00DD2AD1"/>
    <w:rPr>
      <w:rFonts w:asciiTheme="majorHAnsi" w:eastAsiaTheme="majorEastAsia" w:hAnsiTheme="majorHAnsi" w:cstheme="majorBidi"/>
      <w:b/>
      <w:bCs/>
      <w:color w:val="21798E" w:themeColor="accent1" w:themeShade="BF"/>
      <w:sz w:val="28"/>
      <w:szCs w:val="28"/>
    </w:rPr>
  </w:style>
  <w:style w:type="paragraph" w:styleId="ListParagraph">
    <w:name w:val="List Paragraph"/>
    <w:basedOn w:val="Normal"/>
    <w:uiPriority w:val="34"/>
    <w:qFormat/>
    <w:rsid w:val="003716B8"/>
    <w:pPr>
      <w:ind w:left="720"/>
      <w:contextualSpacing/>
    </w:pPr>
  </w:style>
  <w:style w:type="character" w:styleId="FollowedHyperlink">
    <w:name w:val="FollowedHyperlink"/>
    <w:basedOn w:val="DefaultParagraphFont"/>
    <w:uiPriority w:val="99"/>
    <w:semiHidden/>
    <w:unhideWhenUsed/>
    <w:rsid w:val="0035235F"/>
    <w:rPr>
      <w:color w:val="44B9E8" w:themeColor="followedHyperlink"/>
      <w:u w:val="single"/>
    </w:rPr>
  </w:style>
  <w:style w:type="paragraph" w:styleId="NoSpacing">
    <w:name w:val="No Spacing"/>
    <w:uiPriority w:val="1"/>
    <w:qFormat/>
    <w:rsid w:val="00DE170D"/>
    <w:pPr>
      <w:spacing w:after="0" w:line="240" w:lineRule="auto"/>
    </w:pPr>
    <w:rPr>
      <w:rFonts w:ascii="Times New Roman" w:eastAsia="Calibri"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1189725">
      <w:bodyDiv w:val="1"/>
      <w:marLeft w:val="0"/>
      <w:marRight w:val="0"/>
      <w:marTop w:val="0"/>
      <w:marBottom w:val="0"/>
      <w:divBdr>
        <w:top w:val="none" w:sz="0" w:space="0" w:color="auto"/>
        <w:left w:val="none" w:sz="0" w:space="0" w:color="auto"/>
        <w:bottom w:val="none" w:sz="0" w:space="0" w:color="auto"/>
        <w:right w:val="none" w:sz="0" w:space="0" w:color="auto"/>
      </w:divBdr>
      <w:divsChild>
        <w:div w:id="1601765407">
          <w:marLeft w:val="0"/>
          <w:marRight w:val="0"/>
          <w:marTop w:val="0"/>
          <w:marBottom w:val="0"/>
          <w:divBdr>
            <w:top w:val="none" w:sz="0" w:space="0" w:color="auto"/>
            <w:left w:val="none" w:sz="0" w:space="0" w:color="auto"/>
            <w:bottom w:val="none" w:sz="0" w:space="0" w:color="auto"/>
            <w:right w:val="none" w:sz="0" w:space="0" w:color="auto"/>
          </w:divBdr>
          <w:divsChild>
            <w:div w:id="56953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64682">
      <w:bodyDiv w:val="1"/>
      <w:marLeft w:val="0"/>
      <w:marRight w:val="0"/>
      <w:marTop w:val="0"/>
      <w:marBottom w:val="0"/>
      <w:divBdr>
        <w:top w:val="none" w:sz="0" w:space="0" w:color="auto"/>
        <w:left w:val="none" w:sz="0" w:space="0" w:color="auto"/>
        <w:bottom w:val="none" w:sz="0" w:space="0" w:color="auto"/>
        <w:right w:val="none" w:sz="0" w:space="0" w:color="auto"/>
      </w:divBdr>
    </w:div>
    <w:div w:id="1321736972">
      <w:bodyDiv w:val="1"/>
      <w:marLeft w:val="0"/>
      <w:marRight w:val="0"/>
      <w:marTop w:val="0"/>
      <w:marBottom w:val="0"/>
      <w:divBdr>
        <w:top w:val="none" w:sz="0" w:space="0" w:color="auto"/>
        <w:left w:val="none" w:sz="0" w:space="0" w:color="auto"/>
        <w:bottom w:val="none" w:sz="0" w:space="0" w:color="auto"/>
        <w:right w:val="none" w:sz="0" w:space="0" w:color="auto"/>
      </w:divBdr>
    </w:div>
    <w:div w:id="1412312184">
      <w:bodyDiv w:val="1"/>
      <w:marLeft w:val="0"/>
      <w:marRight w:val="0"/>
      <w:marTop w:val="0"/>
      <w:marBottom w:val="0"/>
      <w:divBdr>
        <w:top w:val="none" w:sz="0" w:space="0" w:color="auto"/>
        <w:left w:val="none" w:sz="0" w:space="0" w:color="auto"/>
        <w:bottom w:val="none" w:sz="0" w:space="0" w:color="auto"/>
        <w:right w:val="none" w:sz="0" w:space="0" w:color="auto"/>
      </w:divBdr>
    </w:div>
    <w:div w:id="1758940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wimmom635@gmail.com" TargetMode="External"/><Relationship Id="rId18" Type="http://schemas.openxmlformats.org/officeDocument/2006/relationships/hyperlink" Target="mailto:plysharkbites@gmail.com" TargetMode="External"/><Relationship Id="rId26" Type="http://schemas.openxmlformats.org/officeDocument/2006/relationships/image" Target="media/image70.jpe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hyperlink" Target="mailto:plysharkbites@gmail.com" TargetMode="External"/><Relationship Id="rId25" Type="http://schemas.openxmlformats.org/officeDocument/2006/relationships/image" Target="media/image60.jpeg"/><Relationship Id="rId2" Type="http://schemas.openxmlformats.org/officeDocument/2006/relationships/customXml" Target="../customXml/item2.xml"/><Relationship Id="rId16" Type="http://schemas.openxmlformats.org/officeDocument/2006/relationships/hyperlink" Target="mailto:swimmom635@gmail.com" TargetMode="External"/><Relationship Id="rId20" Type="http://schemas.openxmlformats.org/officeDocument/2006/relationships/image" Target="media/image5.jpeg"/><Relationship Id="rId29" Type="http://schemas.openxmlformats.org/officeDocument/2006/relationships/image" Target="media/image9.jpe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2.jpeg"/><Relationship Id="rId24" Type="http://schemas.openxmlformats.org/officeDocument/2006/relationships/image" Target="media/image50.jp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0.jpg"/><Relationship Id="rId23" Type="http://schemas.openxmlformats.org/officeDocument/2006/relationships/image" Target="media/image8.jpeg"/><Relationship Id="rId28" Type="http://schemas.openxmlformats.org/officeDocument/2006/relationships/image" Target="media/image90.jpeg"/><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image" Target="media/image80.jpeg"/><Relationship Id="rId30"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ury%20Family\AppData\Roaming\Microsoft\Templates\TP030002400(2).dotx" TargetMode="External"/></Relationships>
</file>

<file path=word/theme/theme1.xml><?xml version="1.0" encoding="utf-8"?>
<a:theme xmlns:a="http://schemas.openxmlformats.org/drawingml/2006/main" name="Office Theme">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oundry">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34" ma:contentTypeDescription="Create a new document." ma:contentTypeScope="" ma:versionID="e4b7918f6d70a6bbd3ae09fdaae93119"/>
</file>

<file path=customXml/item2.xml><?xml version="1.0" encoding="utf-8"?>
<p:properties xmlns:p="http://schemas.microsoft.com/office/2006/metadata/properties" xmlns:xsi="http://www.w3.org/2001/XMLSchema-instance" xmlns:pc="http://schemas.microsoft.com/office/infopath/2007/PartnerControls"/>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D766413F-ACE8-4AB1-BE93-4198DF48D659}">
  <ds:schemaRefs>
    <ds:schemaRef ds:uri="http://schemas.microsoft.com/office/2006/metadata/contentType"/>
    <ds:schemaRef ds:uri="http://schemas.microsoft.com/office/2006/metadata/properties/metaAttributes"/>
  </ds:schemaRefs>
</ds:datastoreItem>
</file>

<file path=customXml/itemProps2.xml><?xml version="1.0" encoding="utf-8"?>
<ds:datastoreItem xmlns:ds="http://schemas.openxmlformats.org/officeDocument/2006/customXml" ds:itemID="{9BA9E4F0-B666-43A8-B382-2F9B025404F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38FCBCD-B326-4636-933B-2501B8B651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TP030002400(2)</Template>
  <TotalTime>1</TotalTime>
  <Pages>1</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Christine Drury</dc:creator>
  <cp:lastModifiedBy>Angela Christine Drury</cp:lastModifiedBy>
  <cp:revision>4</cp:revision>
  <cp:lastPrinted>2013-06-10T03:21:00Z</cp:lastPrinted>
  <dcterms:created xsi:type="dcterms:W3CDTF">2013-06-10T03:09:00Z</dcterms:created>
  <dcterms:modified xsi:type="dcterms:W3CDTF">2013-06-10T03:21:00Z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TC300024009990</vt:lpwstr>
  </property>
</Properties>
</file>