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337C1" w14:textId="5C057BEC" w:rsidR="009D56BE" w:rsidRDefault="008E39CB" w:rsidP="00435E49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72DFFA2" wp14:editId="7F02FEFB">
                <wp:simplePos x="0" y="0"/>
                <wp:positionH relativeFrom="page">
                  <wp:posOffset>7362825</wp:posOffset>
                </wp:positionH>
                <wp:positionV relativeFrom="page">
                  <wp:posOffset>6134100</wp:posOffset>
                </wp:positionV>
                <wp:extent cx="2070100" cy="908050"/>
                <wp:effectExtent l="0" t="0" r="0" b="6350"/>
                <wp:wrapThrough wrapText="bothSides">
                  <wp:wrapPolygon edited="0">
                    <wp:start x="265" y="0"/>
                    <wp:lineTo x="265" y="21147"/>
                    <wp:lineTo x="20937" y="21147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4297CD" w14:textId="77777777" w:rsidR="008E39CB" w:rsidRDefault="008E39CB" w:rsidP="009D56BE">
                            <w:pPr>
                              <w:pStyle w:val="Heading3"/>
                            </w:pPr>
                          </w:p>
                          <w:p w14:paraId="30FCD081" w14:textId="77777777" w:rsidR="008E39CB" w:rsidRDefault="008E39CB" w:rsidP="009D56BE">
                            <w:pPr>
                              <w:pStyle w:val="Heading3"/>
                            </w:pPr>
                            <w:proofErr w:type="spellStart"/>
                            <w:r>
                              <w:t>Jac</w:t>
                            </w:r>
                            <w:bookmarkStart w:id="0" w:name="_GoBack"/>
                            <w:bookmarkEnd w:id="0"/>
                            <w:r>
                              <w:t>ki</w:t>
                            </w:r>
                            <w:proofErr w:type="spellEnd"/>
                            <w:r>
                              <w:t xml:space="preserve"> Landry</w:t>
                            </w:r>
                          </w:p>
                          <w:p w14:paraId="51058C39" w14:textId="1A46694E" w:rsidR="00435E49" w:rsidRPr="00BA5515" w:rsidRDefault="008E39CB" w:rsidP="009D56BE">
                            <w:pPr>
                              <w:pStyle w:val="Heading3"/>
                            </w:pPr>
                            <w:r>
                              <w:t xml:space="preserve">Crystal </w:t>
                            </w:r>
                            <w:proofErr w:type="spellStart"/>
                            <w:r>
                              <w:t>Wasilausky</w:t>
                            </w:r>
                            <w:proofErr w:type="spellEnd"/>
                            <w:r w:rsidR="00435E49">
                              <w:br/>
                              <w:t>Volunteer coordinator</w:t>
                            </w:r>
                            <w:r>
                              <w:t>s</w:t>
                            </w:r>
                            <w:r w:rsidR="00435E49"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579.75pt;margin-top:483pt;width:163pt;height:71.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" filled="f" stroked="f">
                <v:textbox inset=",0,,0">
                  <w:txbxContent>
                    <w:p w14:paraId="1A4297CD" w14:textId="77777777" w:rsidR="008E39CB" w:rsidRDefault="008E39CB" w:rsidP="009D56BE">
                      <w:pPr>
                        <w:pStyle w:val="Heading3"/>
                      </w:pPr>
                    </w:p>
                    <w:p w14:paraId="30FCD081" w14:textId="77777777" w:rsidR="008E39CB" w:rsidRDefault="008E39CB" w:rsidP="009D56BE">
                      <w:pPr>
                        <w:pStyle w:val="Heading3"/>
                      </w:pPr>
                      <w:proofErr w:type="spellStart"/>
                      <w:r>
                        <w:t>Jac</w:t>
                      </w:r>
                      <w:bookmarkStart w:id="1" w:name="_GoBack"/>
                      <w:bookmarkEnd w:id="1"/>
                      <w:r>
                        <w:t>ki</w:t>
                      </w:r>
                      <w:proofErr w:type="spellEnd"/>
                      <w:r>
                        <w:t xml:space="preserve"> Landry</w:t>
                      </w:r>
                    </w:p>
                    <w:p w14:paraId="51058C39" w14:textId="1A46694E" w:rsidR="00435E49" w:rsidRPr="00BA5515" w:rsidRDefault="008E39CB" w:rsidP="009D56BE">
                      <w:pPr>
                        <w:pStyle w:val="Heading3"/>
                      </w:pPr>
                      <w:r>
                        <w:t xml:space="preserve">Crystal </w:t>
                      </w:r>
                      <w:proofErr w:type="spellStart"/>
                      <w:r>
                        <w:t>Wasilausky</w:t>
                      </w:r>
                      <w:proofErr w:type="spellEnd"/>
                      <w:r w:rsidR="00435E49">
                        <w:br/>
                        <w:t>Volunteer coordinator</w:t>
                      </w:r>
                      <w:r>
                        <w:t>s</w:t>
                      </w:r>
                      <w:r w:rsidR="00435E49"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1A969A" wp14:editId="596FE7D9">
                <wp:simplePos x="0" y="0"/>
                <wp:positionH relativeFrom="page">
                  <wp:posOffset>7348220</wp:posOffset>
                </wp:positionH>
                <wp:positionV relativeFrom="page">
                  <wp:posOffset>5699125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A3607" w14:textId="77777777" w:rsidR="00435E49" w:rsidRDefault="00435E49" w:rsidP="009D56BE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578.6pt;margin-top:448.7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" filled="f" stroked="f">
                <v:textbox inset=",0,,0">
                  <w:txbxContent>
                    <w:p w14:paraId="4A6A3607" w14:textId="77777777" w:rsidR="00435E49" w:rsidRDefault="00435E49" w:rsidP="009D56BE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1C5C">
        <w:rPr>
          <w:noProof/>
        </w:rPr>
        <w:drawing>
          <wp:anchor distT="0" distB="0" distL="114300" distR="114300" simplePos="0" relativeHeight="251679768" behindDoc="0" locked="0" layoutInCell="1" allowOverlap="1" wp14:anchorId="5FEEDDF3" wp14:editId="69C59069">
            <wp:simplePos x="0" y="0"/>
            <wp:positionH relativeFrom="page">
              <wp:posOffset>7392670</wp:posOffset>
            </wp:positionH>
            <wp:positionV relativeFrom="page">
              <wp:posOffset>2592070</wp:posOffset>
            </wp:positionV>
            <wp:extent cx="2025650" cy="1877695"/>
            <wp:effectExtent l="0" t="0" r="6350" b="1905"/>
            <wp:wrapThrough wrapText="bothSides">
              <wp:wrapPolygon edited="0">
                <wp:start x="0" y="0"/>
                <wp:lineTo x="0" y="21330"/>
                <wp:lineTo x="21397" y="21330"/>
                <wp:lineTo x="21397" y="0"/>
                <wp:lineTo x="0" y="0"/>
              </wp:wrapPolygon>
            </wp:wrapThrough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5C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B4203E1" wp14:editId="0E9BB29F">
                <wp:simplePos x="0" y="0"/>
                <wp:positionH relativeFrom="page">
                  <wp:posOffset>7362825</wp:posOffset>
                </wp:positionH>
                <wp:positionV relativeFrom="page">
                  <wp:posOffset>4816475</wp:posOffset>
                </wp:positionV>
                <wp:extent cx="2070100" cy="882650"/>
                <wp:effectExtent l="0" t="0" r="0" b="6350"/>
                <wp:wrapThrough wrapText="bothSides">
                  <wp:wrapPolygon edited="0">
                    <wp:start x="265" y="0"/>
                    <wp:lineTo x="265" y="21134"/>
                    <wp:lineTo x="20937" y="21134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43619E" w14:textId="66B1A2EE" w:rsidR="00435E49" w:rsidRDefault="008E39CB" w:rsidP="009D56BE">
                            <w:pPr>
                              <w:pStyle w:val="Subtitle"/>
                            </w:pPr>
                            <w:r>
                              <w:t>2018</w:t>
                            </w:r>
                            <w:r w:rsidR="00435E49">
                              <w:t xml:space="preserve"> </w:t>
                            </w:r>
                          </w:p>
                          <w:p w14:paraId="0E04B734" w14:textId="77777777" w:rsidR="00435E49" w:rsidRDefault="00435E49" w:rsidP="009D56BE">
                            <w:pPr>
                              <w:pStyle w:val="Subtitle"/>
                            </w:pPr>
                            <w:r>
                              <w:t xml:space="preserve">CSL </w:t>
                            </w:r>
                          </w:p>
                          <w:p w14:paraId="65F50055" w14:textId="77777777" w:rsidR="00435E49" w:rsidRPr="006E5BC9" w:rsidRDefault="00435E49" w:rsidP="009D56BE">
                            <w:pPr>
                              <w:pStyle w:val="Subtitle"/>
                            </w:pPr>
                            <w:r>
                              <w:t xml:space="preserve">Piranhas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579.75pt;margin-top:379.25pt;width:163pt;height:69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" filled="f" stroked="f">
                <v:textbox inset=",0,,0">
                  <w:txbxContent>
                    <w:p w14:paraId="2243619E" w14:textId="66B1A2EE" w:rsidR="00435E49" w:rsidRDefault="008E39CB" w:rsidP="009D56BE">
                      <w:pPr>
                        <w:pStyle w:val="Subtitle"/>
                      </w:pPr>
                      <w:r>
                        <w:t>2018</w:t>
                      </w:r>
                      <w:r w:rsidR="00435E49">
                        <w:t xml:space="preserve"> </w:t>
                      </w:r>
                    </w:p>
                    <w:p w14:paraId="0E04B734" w14:textId="77777777" w:rsidR="00435E49" w:rsidRDefault="00435E49" w:rsidP="009D56BE">
                      <w:pPr>
                        <w:pStyle w:val="Subtitle"/>
                      </w:pPr>
                      <w:r>
                        <w:t xml:space="preserve">CSL </w:t>
                      </w:r>
                    </w:p>
                    <w:p w14:paraId="65F50055" w14:textId="77777777" w:rsidR="00435E49" w:rsidRPr="006E5BC9" w:rsidRDefault="00435E49" w:rsidP="009D56BE">
                      <w:pPr>
                        <w:pStyle w:val="Subtitle"/>
                      </w:pPr>
                      <w:r>
                        <w:t xml:space="preserve">Piranhas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1C5C">
        <w:rPr>
          <w:noProof/>
        </w:rPr>
        <mc:AlternateContent>
          <mc:Choice Requires="wps">
            <w:drawing>
              <wp:anchor distT="0" distB="0" distL="114300" distR="114300" simplePos="0" relativeHeight="251677720" behindDoc="0" locked="0" layoutInCell="1" allowOverlap="1" wp14:anchorId="0620361D" wp14:editId="1CC89A6E">
                <wp:simplePos x="0" y="0"/>
                <wp:positionH relativeFrom="page">
                  <wp:posOffset>7362825</wp:posOffset>
                </wp:positionH>
                <wp:positionV relativeFrom="page">
                  <wp:posOffset>709930</wp:posOffset>
                </wp:positionV>
                <wp:extent cx="2055495" cy="1791970"/>
                <wp:effectExtent l="0" t="0" r="0" b="11430"/>
                <wp:wrapThrough wrapText="bothSides">
                  <wp:wrapPolygon edited="0">
                    <wp:start x="267" y="0"/>
                    <wp:lineTo x="267" y="21432"/>
                    <wp:lineTo x="21086" y="21432"/>
                    <wp:lineTo x="21086" y="0"/>
                    <wp:lineTo x="267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63D" w14:textId="77777777" w:rsidR="00435E49" w:rsidRDefault="00435E49" w:rsidP="00271C5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Parent Volunteer </w:t>
                            </w:r>
                          </w:p>
                          <w:p w14:paraId="57E6B556" w14:textId="77777777" w:rsidR="00435E49" w:rsidRPr="00271C5C" w:rsidRDefault="00435E49" w:rsidP="00271C5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Job Descriptions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9" type="#_x0000_t202" style="position:absolute;margin-left:579.75pt;margin-top:55.9pt;width:161.85pt;height:141.1pt;z-index:251677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zGQtYCAAAg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" mv:complextextbox="1" filled="f" stroked="f">
                <v:textbox>
                  <w:txbxContent>
                    <w:p w14:paraId="218A763D" w14:textId="77777777" w:rsidR="00435E49" w:rsidRDefault="00435E49" w:rsidP="00271C5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Parent Volunteer </w:t>
                      </w:r>
                    </w:p>
                    <w:p w14:paraId="57E6B556" w14:textId="77777777" w:rsidR="00435E49" w:rsidRPr="00271C5C" w:rsidRDefault="00435E49" w:rsidP="00271C5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Job Descriptions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1C5C">
        <w:rPr>
          <w:noProof/>
        </w:rPr>
        <w:drawing>
          <wp:anchor distT="0" distB="0" distL="118745" distR="118745" simplePos="0" relativeHeight="251658249" behindDoc="0" locked="0" layoutInCell="1" allowOverlap="1" wp14:anchorId="56D921A9" wp14:editId="62ED36F8">
            <wp:simplePos x="0" y="0"/>
            <wp:positionH relativeFrom="page">
              <wp:posOffset>889000</wp:posOffset>
            </wp:positionH>
            <wp:positionV relativeFrom="page">
              <wp:posOffset>640080</wp:posOffset>
            </wp:positionV>
            <wp:extent cx="1571625" cy="1651000"/>
            <wp:effectExtent l="0" t="0" r="3175" b="0"/>
            <wp:wrapTight wrapText="bothSides">
              <wp:wrapPolygon edited="0">
                <wp:start x="5236" y="0"/>
                <wp:lineTo x="4538" y="665"/>
                <wp:lineTo x="2444" y="4985"/>
                <wp:lineTo x="0" y="6314"/>
                <wp:lineTo x="0" y="17612"/>
                <wp:lineTo x="11520" y="21268"/>
                <wp:lineTo x="16058" y="21268"/>
                <wp:lineTo x="18153" y="21268"/>
                <wp:lineTo x="18851" y="21268"/>
                <wp:lineTo x="19200" y="15951"/>
                <wp:lineTo x="21295" y="15618"/>
                <wp:lineTo x="21295" y="14289"/>
                <wp:lineTo x="20247" y="10302"/>
                <wp:lineTo x="19200" y="8640"/>
                <wp:lineTo x="15360" y="5317"/>
                <wp:lineTo x="7680" y="0"/>
                <wp:lineTo x="5236" y="0"/>
              </wp:wrapPolygon>
            </wp:wrapTight>
            <wp:docPr id="2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1C5C">
        <w:rPr>
          <w:noProof/>
        </w:rPr>
        <w:drawing>
          <wp:anchor distT="0" distB="0" distL="114300" distR="114300" simplePos="0" relativeHeight="251674648" behindDoc="0" locked="0" layoutInCell="1" allowOverlap="1" wp14:anchorId="4162BB7C" wp14:editId="03BF5366">
            <wp:simplePos x="0" y="0"/>
            <wp:positionH relativeFrom="page">
              <wp:posOffset>4071620</wp:posOffset>
            </wp:positionH>
            <wp:positionV relativeFrom="page">
              <wp:posOffset>5019675</wp:posOffset>
            </wp:positionV>
            <wp:extent cx="1867535" cy="1390015"/>
            <wp:effectExtent l="0" t="0" r="12065" b="6985"/>
            <wp:wrapThrough wrapText="bothSides">
              <wp:wrapPolygon edited="0">
                <wp:start x="12045" y="0"/>
                <wp:lineTo x="7638" y="1974"/>
                <wp:lineTo x="4700" y="4736"/>
                <wp:lineTo x="3819" y="7105"/>
                <wp:lineTo x="0" y="12630"/>
                <wp:lineTo x="0" y="13815"/>
                <wp:lineTo x="2056" y="19340"/>
                <wp:lineTo x="2056" y="19735"/>
                <wp:lineTo x="12339" y="21314"/>
                <wp:lineTo x="13808" y="21314"/>
                <wp:lineTo x="16158" y="21314"/>
                <wp:lineTo x="16452" y="21314"/>
                <wp:lineTo x="17627" y="19340"/>
                <wp:lineTo x="20271" y="13025"/>
                <wp:lineTo x="21446" y="7499"/>
                <wp:lineTo x="21446" y="4736"/>
                <wp:lineTo x="17920" y="1579"/>
                <wp:lineTo x="14101" y="0"/>
                <wp:lineTo x="12045" y="0"/>
              </wp:wrapPolygon>
            </wp:wrapThrough>
            <wp:docPr id="41" name="Picture 41" descr="Macintosh HD:Applications:Microsoft Office 2011:Office:Media:Clipart: Food &amp; Dining.localized:AA026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5C">
        <w:rPr>
          <w:noProof/>
        </w:rPr>
        <mc:AlternateContent>
          <mc:Choice Requires="wps">
            <w:drawing>
              <wp:anchor distT="0" distB="0" distL="114300" distR="114300" simplePos="0" relativeHeight="251669528" behindDoc="0" locked="0" layoutInCell="1" allowOverlap="1" wp14:anchorId="5DEF313E" wp14:editId="3C40F269">
                <wp:simplePos x="0" y="0"/>
                <wp:positionH relativeFrom="page">
                  <wp:posOffset>3996055</wp:posOffset>
                </wp:positionH>
                <wp:positionV relativeFrom="page">
                  <wp:posOffset>2745740</wp:posOffset>
                </wp:positionV>
                <wp:extent cx="2066290" cy="2372360"/>
                <wp:effectExtent l="0" t="0" r="0" b="0"/>
                <wp:wrapThrough wrapText="bothSides">
                  <wp:wrapPolygon edited="0">
                    <wp:start x="266" y="0"/>
                    <wp:lineTo x="266" y="21276"/>
                    <wp:lineTo x="20976" y="21276"/>
                    <wp:lineTo x="20976" y="0"/>
                    <wp:lineTo x="266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237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798D3C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Put up tents over tables.</w:t>
                            </w:r>
                          </w:p>
                          <w:p w14:paraId="4D2C0014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Menu and Price posters displayed clearly.</w:t>
                            </w:r>
                          </w:p>
                          <w:p w14:paraId="2C0BCB78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Spread food out to ensure a flow around tables.</w:t>
                            </w:r>
                          </w:p>
                          <w:p w14:paraId="5B898A04" w14:textId="5A488855" w:rsidR="00435E49" w:rsidRDefault="00435E49">
                            <w:pPr>
                              <w:rPr>
                                <w:rFonts w:ascii="Arial" w:hAnsi="Arial" w:cs="Arial"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Couple of people taking money and orders</w:t>
                            </w:r>
                          </w:p>
                          <w:p w14:paraId="14211AFE" w14:textId="26691226" w:rsidR="00435E49" w:rsidRPr="00A843FA" w:rsidRDefault="00435E49">
                            <w:pPr>
                              <w:rPr>
                                <w:rFonts w:ascii="Arial" w:hAnsi="Arial" w:cs="Arial"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Others are preparing food/drinks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314.65pt;margin-top:216.2pt;width:162.7pt;height:186.8pt;z-index:25166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" mv:complextextbox="1" filled="f" stroked="f">
                <v:textbox>
                  <w:txbxContent>
                    <w:p w14:paraId="37798D3C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Put up tents over tables.</w:t>
                      </w:r>
                    </w:p>
                    <w:p w14:paraId="4D2C0014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Menu and Price posters displayed clearly.</w:t>
                      </w:r>
                    </w:p>
                    <w:p w14:paraId="2C0BCB78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Spread food out to ensure a flow around tables.</w:t>
                      </w:r>
                    </w:p>
                    <w:p w14:paraId="5B898A04" w14:textId="5A488855" w:rsidR="00435E49" w:rsidRDefault="00435E49">
                      <w:pPr>
                        <w:rPr>
                          <w:rFonts w:ascii="Arial" w:hAnsi="Arial" w:cs="Arial"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  <w:t>Couple of people taking money and orders</w:t>
                      </w:r>
                    </w:p>
                    <w:p w14:paraId="14211AFE" w14:textId="26691226" w:rsidR="00435E49" w:rsidRPr="00A843FA" w:rsidRDefault="00435E49">
                      <w:pPr>
                        <w:rPr>
                          <w:rFonts w:ascii="Arial" w:hAnsi="Arial" w:cs="Arial"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  <w:t>- Others are preparing food/drinks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1C5C">
        <w:rPr>
          <w:noProof/>
        </w:rPr>
        <w:drawing>
          <wp:anchor distT="0" distB="0" distL="118745" distR="118745" simplePos="0" relativeHeight="251658250" behindDoc="0" locked="0" layoutInCell="1" allowOverlap="1" wp14:anchorId="22A08CA6" wp14:editId="0440825E">
            <wp:simplePos x="0" y="0"/>
            <wp:positionH relativeFrom="page">
              <wp:posOffset>3996055</wp:posOffset>
            </wp:positionH>
            <wp:positionV relativeFrom="page">
              <wp:posOffset>709930</wp:posOffset>
            </wp:positionV>
            <wp:extent cx="2070100" cy="1510030"/>
            <wp:effectExtent l="0" t="0" r="12700" b="0"/>
            <wp:wrapTight wrapText="bothSides">
              <wp:wrapPolygon edited="0">
                <wp:start x="9011" y="0"/>
                <wp:lineTo x="5831" y="363"/>
                <wp:lineTo x="265" y="3997"/>
                <wp:lineTo x="0" y="9083"/>
                <wp:lineTo x="0" y="18530"/>
                <wp:lineTo x="6096" y="21073"/>
                <wp:lineTo x="8746" y="21073"/>
                <wp:lineTo x="10866" y="21073"/>
                <wp:lineTo x="13782" y="21073"/>
                <wp:lineTo x="20937" y="18530"/>
                <wp:lineTo x="21467" y="10537"/>
                <wp:lineTo x="21467" y="10173"/>
                <wp:lineTo x="21202" y="3633"/>
                <wp:lineTo x="16697" y="363"/>
                <wp:lineTo x="13252" y="0"/>
                <wp:lineTo x="9011" y="0"/>
              </wp:wrapPolygon>
            </wp:wrapTight>
            <wp:docPr id="1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all photo download:42-155812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6BE"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39D5FD42" wp14:editId="61618DCA">
                <wp:simplePos x="0" y="0"/>
                <wp:positionH relativeFrom="page">
                  <wp:posOffset>4114800</wp:posOffset>
                </wp:positionH>
                <wp:positionV relativeFrom="page">
                  <wp:posOffset>2286000</wp:posOffset>
                </wp:positionV>
                <wp:extent cx="1828800" cy="459740"/>
                <wp:effectExtent l="0" t="0" r="0" b="0"/>
                <wp:wrapThrough wrapText="bothSides">
                  <wp:wrapPolygon edited="0">
                    <wp:start x="300" y="0"/>
                    <wp:lineTo x="300" y="20287"/>
                    <wp:lineTo x="21000" y="20287"/>
                    <wp:lineTo x="21000" y="0"/>
                    <wp:lineTo x="30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2C8D3A" w14:textId="77777777" w:rsidR="00435E49" w:rsidRPr="009D56BE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u w:val="single"/>
                              </w:rPr>
                            </w:pPr>
                            <w:r w:rsidRPr="009D56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  <w:t>CONCESSIONS: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324pt;margin-top:180pt;width:2in;height:36.2pt;z-index:251667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" mv:complextextbox="1" filled="f" stroked="f">
                <v:textbox>
                  <w:txbxContent>
                    <w:p w14:paraId="162C8D3A" w14:textId="77777777" w:rsidR="00435E49" w:rsidRPr="009D56BE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u w:val="single"/>
                        </w:rPr>
                      </w:pPr>
                      <w:r w:rsidRPr="009D56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A1A1A"/>
                          <w:sz w:val="26"/>
                          <w:szCs w:val="26"/>
                          <w:u w:val="single"/>
                        </w:rPr>
                        <w:t>CONCESSIONS: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56BE">
        <w:rPr>
          <w:noProof/>
        </w:rPr>
        <mc:AlternateContent>
          <mc:Choice Requires="wps">
            <w:drawing>
              <wp:anchor distT="0" distB="0" distL="114300" distR="114300" simplePos="0" relativeHeight="251663384" behindDoc="0" locked="0" layoutInCell="1" allowOverlap="1" wp14:anchorId="76895CCA" wp14:editId="0EB9AC7E">
                <wp:simplePos x="0" y="0"/>
                <wp:positionH relativeFrom="page">
                  <wp:posOffset>640080</wp:posOffset>
                </wp:positionH>
                <wp:positionV relativeFrom="page">
                  <wp:posOffset>2745740</wp:posOffset>
                </wp:positionV>
                <wp:extent cx="2066290" cy="4386580"/>
                <wp:effectExtent l="0" t="0" r="0" b="7620"/>
                <wp:wrapThrough wrapText="bothSides">
                  <wp:wrapPolygon edited="0">
                    <wp:start x="266" y="0"/>
                    <wp:lineTo x="266" y="21512"/>
                    <wp:lineTo x="20976" y="21512"/>
                    <wp:lineTo x="20976" y="0"/>
                    <wp:lineTo x="266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438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A75E92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Must be available before and after the meet.</w:t>
                            </w:r>
                          </w:p>
                          <w:p w14:paraId="7FE3B557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Set up seating around pool deck.</w:t>
                            </w:r>
                          </w:p>
                          <w:p w14:paraId="5DB0D48C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Set up chairs in baby pool area.</w:t>
                            </w:r>
                          </w:p>
                          <w:p w14:paraId="63D6E822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Make sure lane lines are in pool.</w:t>
                            </w:r>
                          </w:p>
                          <w:p w14:paraId="4694420F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Backstroke flags</w:t>
                            </w:r>
                          </w:p>
                          <w:p w14:paraId="40B70DE5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Set up chairs at deep end.</w:t>
                            </w:r>
                          </w:p>
                          <w:p w14:paraId="499CD8DE" w14:textId="2D8D355B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Concessions tables and tent set up.</w:t>
                            </w:r>
                          </w:p>
                          <w:p w14:paraId="21388BDA" w14:textId="34732961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Hytek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 xml:space="preserve"> tables and tent set up.</w:t>
                            </w:r>
                          </w:p>
                          <w:p w14:paraId="1159DD73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Basketball net removed.</w:t>
                            </w:r>
                          </w:p>
                          <w:p w14:paraId="031EBA6C" w14:textId="5C6BC5B9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Ladders removed.</w:t>
                            </w:r>
                          </w:p>
                          <w:p w14:paraId="1D44B429" w14:textId="566D793B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Announcer tent set up</w:t>
                            </w:r>
                          </w:p>
                          <w:p w14:paraId="428C5740" w14:textId="3DD8AEAD" w:rsidR="00435E49" w:rsidRPr="00AE49D8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50.4pt;margin-top:216.2pt;width:162.7pt;height:345.4pt;z-index:2516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" mv:complextextbox="1" filled="f" stroked="f">
                <v:textbox>
                  <w:txbxContent>
                    <w:p w14:paraId="10A75E92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Must be available before and after the meet.</w:t>
                      </w:r>
                    </w:p>
                    <w:p w14:paraId="7FE3B557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Set up seating around pool deck.</w:t>
                      </w:r>
                    </w:p>
                    <w:p w14:paraId="5DB0D48C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Set up chairs in baby pool area.</w:t>
                      </w:r>
                    </w:p>
                    <w:p w14:paraId="63D6E822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Make sure lane lines are in pool.</w:t>
                      </w:r>
                    </w:p>
                    <w:p w14:paraId="4694420F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Backstroke flags</w:t>
                      </w:r>
                    </w:p>
                    <w:p w14:paraId="40B70DE5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Set up chairs at deep end.</w:t>
                      </w:r>
                    </w:p>
                    <w:p w14:paraId="499CD8DE" w14:textId="2D8D355B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Concessions tables and tent set up.</w:t>
                      </w:r>
                    </w:p>
                    <w:p w14:paraId="21388BDA" w14:textId="34732961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Hytek</w:t>
                      </w:r>
                      <w:proofErr w:type="spellEnd"/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 xml:space="preserve"> tables and tent set up.</w:t>
                      </w:r>
                    </w:p>
                    <w:p w14:paraId="1159DD73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Basketball net removed.</w:t>
                      </w:r>
                    </w:p>
                    <w:p w14:paraId="031EBA6C" w14:textId="5C6BC5B9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Ladders removed.</w:t>
                      </w:r>
                    </w:p>
                    <w:p w14:paraId="1D44B429" w14:textId="566D793B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Announcer tent set up</w:t>
                      </w:r>
                    </w:p>
                    <w:p w14:paraId="428C5740" w14:textId="3DD8AEAD" w:rsidR="00435E49" w:rsidRPr="00AE49D8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56BE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041B2209" wp14:editId="16E0BDE1">
                <wp:simplePos x="0" y="0"/>
                <wp:positionH relativeFrom="page">
                  <wp:posOffset>762000</wp:posOffset>
                </wp:positionH>
                <wp:positionV relativeFrom="page">
                  <wp:posOffset>2374900</wp:posOffset>
                </wp:positionV>
                <wp:extent cx="1828800" cy="444500"/>
                <wp:effectExtent l="0" t="0" r="0" b="12700"/>
                <wp:wrapThrough wrapText="bothSides">
                  <wp:wrapPolygon edited="0">
                    <wp:start x="300" y="0"/>
                    <wp:lineTo x="300" y="20983"/>
                    <wp:lineTo x="21000" y="20983"/>
                    <wp:lineTo x="21000" y="0"/>
                    <wp:lineTo x="30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D70AC4" w14:textId="77777777" w:rsidR="00435E4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A1A1A"/>
                                <w:sz w:val="26"/>
                                <w:szCs w:val="26"/>
                                <w:u w:val="single" w:color="1A1A1A"/>
                              </w:rPr>
                              <w:t>SET UP/CLEAN UP: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60pt;margin-top:187pt;width:2in;height:35pt;z-index:251665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" mv:complextextbox="1" filled="f" stroked="f">
                <v:textbox>
                  <w:txbxContent>
                    <w:p w14:paraId="00D70AC4" w14:textId="77777777" w:rsidR="00435E4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A1A1A"/>
                          <w:sz w:val="26"/>
                          <w:szCs w:val="26"/>
                          <w:u w:val="single" w:color="1A1A1A"/>
                        </w:rPr>
                        <w:t>SET UP/CLEAN UP: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D56BE" w:rsidRPr="009D56BE">
        <w:rPr>
          <w:rFonts w:ascii="Arial" w:hAnsi="Arial" w:cs="Arial"/>
          <w:b/>
          <w:bCs/>
          <w:color w:val="1A1A1A"/>
          <w:sz w:val="26"/>
          <w:szCs w:val="26"/>
          <w:u w:val="single" w:color="1A1A1A"/>
        </w:rPr>
        <w:t xml:space="preserve"> </w:t>
      </w:r>
      <w:r w:rsidR="00EF70C2">
        <w:br w:type="page"/>
      </w:r>
      <w:r w:rsidR="00101D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76" behindDoc="0" locked="0" layoutInCell="1" allowOverlap="1" wp14:anchorId="154CAE34" wp14:editId="09816119">
                <wp:simplePos x="0" y="0"/>
                <wp:positionH relativeFrom="page">
                  <wp:posOffset>4010025</wp:posOffset>
                </wp:positionH>
                <wp:positionV relativeFrom="page">
                  <wp:posOffset>3886200</wp:posOffset>
                </wp:positionV>
                <wp:extent cx="3207385" cy="64008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382" y="20571"/>
                    <wp:lineTo x="21382" y="0"/>
                    <wp:lineTo x="0" y="0"/>
                  </wp:wrapPolygon>
                </wp:wrapThrough>
                <wp:docPr id="3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7385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DECF70" w14:textId="77777777" w:rsidR="00435E49" w:rsidRDefault="00435E49" w:rsidP="009B08D8">
                            <w:pPr>
                              <w:pStyle w:val="Heading2"/>
                            </w:pPr>
                            <w:r>
                              <w:t>Q&amp;A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4" style="position:absolute;margin-left:315.75pt;margin-top:306pt;width:252.55pt;height:50.4pt;z-index:25167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" fillcolor="#f96a1b [3205]" stroked="f" strokecolor="#4a7ebb" strokeweight="1.5pt">
                <v:stroke o:forcedash="t"/>
                <v:shadow opacity="22938f" mv:blur="38100f" offset="0,2pt"/>
                <v:textbox inset=",14.4pt,,14.4pt">
                  <w:txbxContent>
                    <w:p w14:paraId="0CDECF70" w14:textId="77777777" w:rsidR="00435E49" w:rsidRDefault="00435E49" w:rsidP="009B08D8">
                      <w:pPr>
                        <w:pStyle w:val="Heading2"/>
                      </w:pPr>
                      <w:r>
                        <w:t>Q&amp;A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01DF9">
        <w:rPr>
          <w:noProof/>
        </w:rPr>
        <mc:AlternateContent>
          <mc:Choice Requires="wps">
            <w:drawing>
              <wp:anchor distT="0" distB="0" distL="114300" distR="114300" simplePos="0" relativeHeight="251673624" behindDoc="0" locked="0" layoutInCell="1" allowOverlap="1" wp14:anchorId="46B4842B" wp14:editId="0A5C143F">
                <wp:simplePos x="0" y="0"/>
                <wp:positionH relativeFrom="page">
                  <wp:posOffset>4010025</wp:posOffset>
                </wp:positionH>
                <wp:positionV relativeFrom="page">
                  <wp:posOffset>4526280</wp:posOffset>
                </wp:positionV>
                <wp:extent cx="3207385" cy="2463800"/>
                <wp:effectExtent l="0" t="0" r="0" b="0"/>
                <wp:wrapThrough wrapText="bothSides">
                  <wp:wrapPolygon edited="0">
                    <wp:start x="171" y="223"/>
                    <wp:lineTo x="171" y="21155"/>
                    <wp:lineTo x="21211" y="21155"/>
                    <wp:lineTo x="21211" y="223"/>
                    <wp:lineTo x="171" y="223"/>
                  </wp:wrapPolygon>
                </wp:wrapThrough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21BD3F" w14:textId="62490E36" w:rsidR="00435E49" w:rsidRPr="00101DF9" w:rsidRDefault="00435E49" w:rsidP="009B08D8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HOW MANY MEETS DO I HAVE TO WORK?</w:t>
                            </w:r>
                          </w:p>
                          <w:p w14:paraId="2965CE1D" w14:textId="77777777" w:rsidR="00435E49" w:rsidRPr="00101DF9" w:rsidRDefault="00435E49" w:rsidP="009B08D8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Each family is required to work 4 meets during the season</w:t>
                            </w:r>
                          </w:p>
                          <w:p w14:paraId="41A0F92A" w14:textId="77777777" w:rsidR="00435E49" w:rsidRPr="00101DF9" w:rsidRDefault="00435E49" w:rsidP="009B08D8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CAN MORE THAN ONE PERSON WORK THE MEET AND IT COUNT AS 2 MEETS?</w:t>
                            </w:r>
                          </w:p>
                          <w:p w14:paraId="5783A52F" w14:textId="77777777" w:rsidR="00435E49" w:rsidRPr="00101DF9" w:rsidRDefault="00435E49" w:rsidP="009B08D8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NO!  We count the number of meets, not the number of bodies working</w:t>
                            </w:r>
                          </w:p>
                          <w:p w14:paraId="7064EF9C" w14:textId="77777777" w:rsidR="00435E49" w:rsidRPr="00101DF9" w:rsidRDefault="00435E49" w:rsidP="009B08D8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WHERE DO I CHECK-IN AT MEETS?</w:t>
                            </w:r>
                          </w:p>
                          <w:p w14:paraId="6B493752" w14:textId="77777777" w:rsidR="00435E49" w:rsidRPr="00101DF9" w:rsidRDefault="00435E49" w:rsidP="009B08D8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 xml:space="preserve">The volunteer coordinator will be out side the pool entrance/gate at each home and away meet.  You must check-in to receive credit and receive your nametag.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315.75pt;margin-top:356.4pt;width:252.55pt;height:194pt;z-index:25167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" mv:complextextbox="1" filled="f" stroked="f">
                <v:textbox inset=",7.2pt,,7.2pt">
                  <w:txbxContent>
                    <w:p w14:paraId="0021BD3F" w14:textId="62490E36" w:rsidR="00435E49" w:rsidRPr="00101DF9" w:rsidRDefault="00435E49" w:rsidP="009B08D8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HOW MANY MEETS DO I HAVE TO WORK?</w:t>
                      </w:r>
                    </w:p>
                    <w:p w14:paraId="2965CE1D" w14:textId="77777777" w:rsidR="00435E49" w:rsidRPr="00101DF9" w:rsidRDefault="00435E49" w:rsidP="009B08D8">
                      <w:pPr>
                        <w:pStyle w:val="BodyText3"/>
                        <w:numPr>
                          <w:ilvl w:val="0"/>
                          <w:numId w:val="1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Each family is required to work 4 meets during the season</w:t>
                      </w:r>
                    </w:p>
                    <w:p w14:paraId="41A0F92A" w14:textId="77777777" w:rsidR="00435E49" w:rsidRPr="00101DF9" w:rsidRDefault="00435E49" w:rsidP="009B08D8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CAN MORE THAN ONE PERSON WORK THE MEET AND IT COUNT AS 2 MEETS?</w:t>
                      </w:r>
                    </w:p>
                    <w:p w14:paraId="5783A52F" w14:textId="77777777" w:rsidR="00435E49" w:rsidRPr="00101DF9" w:rsidRDefault="00435E49" w:rsidP="009B08D8">
                      <w:pPr>
                        <w:pStyle w:val="BodyText3"/>
                        <w:numPr>
                          <w:ilvl w:val="0"/>
                          <w:numId w:val="1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NO!  We count the number of meets, not the number of bodies working</w:t>
                      </w:r>
                    </w:p>
                    <w:p w14:paraId="7064EF9C" w14:textId="77777777" w:rsidR="00435E49" w:rsidRPr="00101DF9" w:rsidRDefault="00435E49" w:rsidP="009B08D8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WHERE DO I CHECK-IN AT MEETS?</w:t>
                      </w:r>
                    </w:p>
                    <w:p w14:paraId="6B493752" w14:textId="77777777" w:rsidR="00435E49" w:rsidRPr="00101DF9" w:rsidRDefault="00435E49" w:rsidP="009B08D8">
                      <w:pPr>
                        <w:pStyle w:val="BodyText3"/>
                        <w:numPr>
                          <w:ilvl w:val="0"/>
                          <w:numId w:val="1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 xml:space="preserve">The volunteer coordinator will be out side the pool entrance/gate at each home and away meet.  You must check-in to receive credit and receive your nametag.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1DF9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2954B203" wp14:editId="4A380C45">
                <wp:simplePos x="0" y="0"/>
                <wp:positionH relativeFrom="page">
                  <wp:posOffset>3930015</wp:posOffset>
                </wp:positionH>
                <wp:positionV relativeFrom="page">
                  <wp:posOffset>1346200</wp:posOffset>
                </wp:positionV>
                <wp:extent cx="3296285" cy="2463800"/>
                <wp:effectExtent l="0" t="0" r="0" b="0"/>
                <wp:wrapThrough wrapText="bothSides">
                  <wp:wrapPolygon edited="0">
                    <wp:start x="166" y="0"/>
                    <wp:lineTo x="166" y="21377"/>
                    <wp:lineTo x="21305" y="21377"/>
                    <wp:lineTo x="21305" y="0"/>
                    <wp:lineTo x="166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285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2E68D" w14:textId="127B4053" w:rsidR="00435E49" w:rsidRPr="00101DF9" w:rsidRDefault="00435E49" w:rsidP="00D01F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Awards:</w:t>
                            </w:r>
                          </w:p>
                          <w:p w14:paraId="6AB3E594" w14:textId="7A58F31C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Place the name labels and score stickers on the back of the ribbons</w:t>
                            </w:r>
                          </w:p>
                          <w:p w14:paraId="70A506F8" w14:textId="77777777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1736645" w14:textId="10973F22" w:rsidR="00435E49" w:rsidRPr="00101DF9" w:rsidRDefault="00435E49" w:rsidP="00435E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proofErr w:type="spellStart"/>
                            <w:r w:rsidRPr="00101DF9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Hytek</w:t>
                            </w:r>
                            <w:proofErr w:type="spellEnd"/>
                            <w:r w:rsidRPr="00101DF9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03272A87" w14:textId="473995FB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-Trained position with computer and software</w:t>
                            </w:r>
                          </w:p>
                          <w:p w14:paraId="155DB6C6" w14:textId="7FC83B85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Record swimmer times</w:t>
                            </w:r>
                          </w:p>
                          <w:p w14:paraId="012A0A5D" w14:textId="77777777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4DC415D" w14:textId="1B98EEA2" w:rsidR="00435E49" w:rsidRPr="00101DF9" w:rsidRDefault="00435E49" w:rsidP="00435E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  <w:u w:val="single"/>
                              </w:rPr>
                              <w:t>Stroke and Turn:</w:t>
                            </w:r>
                          </w:p>
                          <w:p w14:paraId="50C473BD" w14:textId="6A1907E5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- Two people per swim meet</w:t>
                            </w:r>
                          </w:p>
                          <w:p w14:paraId="17FD5748" w14:textId="089CBBFA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 Must have training </w:t>
                            </w:r>
                          </w:p>
                          <w:p w14:paraId="55076F94" w14:textId="77777777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073BA60A" w14:textId="77777777" w:rsidR="00435E49" w:rsidRPr="00101DF9" w:rsidRDefault="00435E49" w:rsidP="00435E4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4C335265" w14:textId="77777777" w:rsidR="00435E49" w:rsidRPr="00435E49" w:rsidRDefault="00435E49" w:rsidP="00435E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margin-left:309.45pt;margin-top:106pt;width:259.55pt;height:194pt;z-index:251687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y1ptcCAAAh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" mv:complextextbox="1" filled="f" stroked="f">
                <v:textbox>
                  <w:txbxContent>
                    <w:p w14:paraId="3022E68D" w14:textId="127B4053" w:rsidR="00435E49" w:rsidRPr="00101DF9" w:rsidRDefault="00435E49" w:rsidP="00D01FC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  <w:t>Awards:</w:t>
                      </w:r>
                    </w:p>
                    <w:p w14:paraId="6AB3E594" w14:textId="7A58F31C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sz w:val="26"/>
                          <w:szCs w:val="26"/>
                        </w:rPr>
                        <w:t>- Place the name labels and score stickers on the back of the ribbons</w:t>
                      </w:r>
                    </w:p>
                    <w:p w14:paraId="70A506F8" w14:textId="77777777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41736645" w14:textId="10973F22" w:rsidR="00435E49" w:rsidRPr="00101DF9" w:rsidRDefault="00435E49" w:rsidP="00435E4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proofErr w:type="spellStart"/>
                      <w:r w:rsidRPr="00101DF9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  <w:t>Hytek</w:t>
                      </w:r>
                      <w:proofErr w:type="spellEnd"/>
                      <w:r w:rsidRPr="00101DF9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03272A87" w14:textId="473995FB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sz w:val="26"/>
                          <w:szCs w:val="26"/>
                        </w:rPr>
                        <w:t>-Trained position with computer and software</w:t>
                      </w:r>
                    </w:p>
                    <w:p w14:paraId="155DB6C6" w14:textId="7FC83B85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sz w:val="26"/>
                          <w:szCs w:val="26"/>
                        </w:rPr>
                        <w:t>- Record swimmer times</w:t>
                      </w:r>
                    </w:p>
                    <w:p w14:paraId="012A0A5D" w14:textId="77777777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44DC415D" w14:textId="1B98EEA2" w:rsidR="00435E49" w:rsidRPr="00101DF9" w:rsidRDefault="00435E49" w:rsidP="00435E4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  <w:u w:val="single"/>
                        </w:rPr>
                        <w:t>Stroke and Turn:</w:t>
                      </w:r>
                    </w:p>
                    <w:p w14:paraId="50C473BD" w14:textId="6A1907E5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sz w:val="26"/>
                          <w:szCs w:val="26"/>
                        </w:rPr>
                        <w:t>- Two people per swim meet</w:t>
                      </w:r>
                    </w:p>
                    <w:p w14:paraId="17FD5748" w14:textId="089CBBFA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- Must have training </w:t>
                      </w:r>
                    </w:p>
                    <w:p w14:paraId="55076F94" w14:textId="77777777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073BA60A" w14:textId="77777777" w:rsidR="00435E49" w:rsidRPr="00101DF9" w:rsidRDefault="00435E49" w:rsidP="00435E4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4C335265" w14:textId="77777777" w:rsidR="00435E49" w:rsidRPr="00435E49" w:rsidRDefault="00435E49" w:rsidP="00435E4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35E4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AA17CD0" wp14:editId="3596122C">
                <wp:simplePos x="0" y="0"/>
                <wp:positionH relativeFrom="page">
                  <wp:posOffset>640080</wp:posOffset>
                </wp:positionH>
                <wp:positionV relativeFrom="page">
                  <wp:posOffset>1280160</wp:posOffset>
                </wp:positionV>
                <wp:extent cx="3200400" cy="6035040"/>
                <wp:effectExtent l="0" t="0" r="0" b="0"/>
                <wp:wrapThrough wrapText="bothSides">
                  <wp:wrapPolygon edited="0">
                    <wp:start x="171" y="91"/>
                    <wp:lineTo x="171" y="21364"/>
                    <wp:lineTo x="21257" y="21364"/>
                    <wp:lineTo x="21257" y="91"/>
                    <wp:lineTo x="171" y="91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03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1FD04B" w14:textId="77777777" w:rsidR="00435E49" w:rsidRPr="00101DF9" w:rsidRDefault="00435E49" w:rsidP="009B08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  <w:t>CLERKS OF COURSE:</w:t>
                            </w:r>
                          </w:p>
                          <w:p w14:paraId="6186C548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Check in swimmers at entrance to pool house.</w:t>
                            </w:r>
                          </w:p>
                          <w:p w14:paraId="0A4B348D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Gather swimmers by age groups and bring to baby pool area.</w:t>
                            </w:r>
                          </w:p>
                          <w:p w14:paraId="022BAD17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Line swimmers up by heat and lane lines.</w:t>
                            </w:r>
                          </w:p>
                          <w:p w14:paraId="609BF0BE" w14:textId="6B6B103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 xml:space="preserve">- Pass out </w:t>
                            </w:r>
                            <w:r w:rsidR="008E39CB"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scorecards</w:t>
                            </w: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.</w:t>
                            </w:r>
                          </w:p>
                          <w:p w14:paraId="596F9B5D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Take each heat group down to the deep end seats.</w:t>
                            </w:r>
                          </w:p>
                          <w:p w14:paraId="29A836AC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Keep the seats full and moving swiftly.  This is important so it won't disrupt the flow of the meet.</w:t>
                            </w:r>
                          </w:p>
                          <w:p w14:paraId="75831F19" w14:textId="77777777" w:rsidR="00435E49" w:rsidRPr="00101DF9" w:rsidRDefault="00435E49" w:rsidP="009D56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</w:p>
                          <w:p w14:paraId="6D6FFF37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  <w:t>FLOATERS:</w:t>
                            </w:r>
                          </w:p>
                          <w:p w14:paraId="7C9ED351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Traffic control before the meet.</w:t>
                            </w:r>
                          </w:p>
                          <w:p w14:paraId="741DD1D1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Be ready to cover an unexpected absence.</w:t>
                            </w:r>
                          </w:p>
                          <w:p w14:paraId="370747D2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Check in with volunteer coordinators to see where there is a need.</w:t>
                            </w:r>
                          </w:p>
                          <w:p w14:paraId="2D5B17BC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</w:p>
                          <w:p w14:paraId="1AAA55F9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  <w:t>TIMERS:</w:t>
                            </w:r>
                          </w:p>
                          <w:p w14:paraId="13B100A9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Three timers per lane.</w:t>
                            </w:r>
                          </w:p>
                          <w:p w14:paraId="087306A6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Time and record the time of each swimmer in your assigned lane.</w:t>
                            </w:r>
                          </w:p>
                          <w:p w14:paraId="3FD2CB12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</w:p>
                          <w:p w14:paraId="14C5574B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1A1A1A"/>
                                <w:sz w:val="26"/>
                                <w:szCs w:val="26"/>
                                <w:u w:val="single"/>
                              </w:rPr>
                              <w:t>RUNNERS:</w:t>
                            </w:r>
                          </w:p>
                          <w:p w14:paraId="71B2A558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Collect time cards from timers.</w:t>
                            </w:r>
                          </w:p>
                          <w:p w14:paraId="6D7E1DA6" w14:textId="77777777" w:rsidR="00101DF9" w:rsidRPr="00101DF9" w:rsidRDefault="00101DF9" w:rsidP="00101D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Collect DQ cards from the Referee</w:t>
                            </w:r>
                          </w:p>
                          <w:p w14:paraId="1A444CBD" w14:textId="77777777" w:rsidR="00101DF9" w:rsidRPr="00101DF9" w:rsidRDefault="00101DF9" w:rsidP="00101DF9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  <w:u w:color="1A1A1A"/>
                              </w:rPr>
                              <w:t>- Deliver cards to the Timekeeper's table.</w:t>
                            </w:r>
                          </w:p>
                          <w:p w14:paraId="5E09BAAD" w14:textId="77777777" w:rsidR="00435E49" w:rsidRPr="00101DF9" w:rsidRDefault="00435E49" w:rsidP="00101DF9">
                            <w:pPr>
                              <w:pStyle w:val="BodyText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50.4pt;margin-top:100.8pt;width:252pt;height:475.2pt;z-index:25165825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" mv:complextextbox="1" filled="f" stroked="f">
                <v:textbox inset=",7.2pt,,7.2pt">
                  <w:txbxContent>
                    <w:p w14:paraId="6A1FD04B" w14:textId="77777777" w:rsidR="00435E49" w:rsidRPr="00101DF9" w:rsidRDefault="00435E49" w:rsidP="009B08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A1A1A"/>
                          <w:sz w:val="26"/>
                          <w:szCs w:val="26"/>
                          <w:u w:val="single"/>
                        </w:rPr>
                        <w:t>CLERKS OF COURSE:</w:t>
                      </w:r>
                    </w:p>
                    <w:p w14:paraId="6186C548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Check in swimmers at entrance to pool house.</w:t>
                      </w:r>
                    </w:p>
                    <w:p w14:paraId="0A4B348D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Gather swimmers by age groups and bring to baby pool area.</w:t>
                      </w:r>
                    </w:p>
                    <w:p w14:paraId="022BAD17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Line swimmers up by heat and lane lines.</w:t>
                      </w:r>
                    </w:p>
                    <w:p w14:paraId="609BF0BE" w14:textId="6B6B103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 xml:space="preserve">- Pass out </w:t>
                      </w:r>
                      <w:r w:rsidR="008E39CB"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scorecards</w:t>
                      </w: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.</w:t>
                      </w:r>
                    </w:p>
                    <w:p w14:paraId="596F9B5D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Take each heat group down to the deep end seats.</w:t>
                      </w:r>
                    </w:p>
                    <w:p w14:paraId="29A836AC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Keep the seats full and moving swiftly.  This is important so it won't disrupt the flow of the meet.</w:t>
                      </w:r>
                    </w:p>
                    <w:p w14:paraId="75831F19" w14:textId="77777777" w:rsidR="00435E49" w:rsidRPr="00101DF9" w:rsidRDefault="00435E49" w:rsidP="009D56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</w:p>
                    <w:p w14:paraId="6D6FFF37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A1A1A"/>
                          <w:sz w:val="26"/>
                          <w:szCs w:val="26"/>
                          <w:u w:val="single"/>
                        </w:rPr>
                        <w:t>FLOATERS:</w:t>
                      </w:r>
                    </w:p>
                    <w:p w14:paraId="7C9ED351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Traffic control before the meet.</w:t>
                      </w:r>
                    </w:p>
                    <w:p w14:paraId="741DD1D1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Be ready to cover an unexpected absence.</w:t>
                      </w:r>
                    </w:p>
                    <w:p w14:paraId="370747D2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Check in with volunteer coordinators to see where there is a need.</w:t>
                      </w:r>
                    </w:p>
                    <w:p w14:paraId="2D5B17BC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</w:p>
                    <w:p w14:paraId="1AAA55F9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A1A1A"/>
                          <w:sz w:val="26"/>
                          <w:szCs w:val="26"/>
                          <w:u w:val="single"/>
                        </w:rPr>
                        <w:t>TIMERS:</w:t>
                      </w:r>
                    </w:p>
                    <w:p w14:paraId="13B100A9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Three timers per lane.</w:t>
                      </w:r>
                    </w:p>
                    <w:p w14:paraId="087306A6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Time and record the time of each swimmer in your assigned lane.</w:t>
                      </w:r>
                    </w:p>
                    <w:p w14:paraId="3FD2CB12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</w:p>
                    <w:p w14:paraId="14C5574B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val="single"/>
                        </w:rPr>
                      </w:pPr>
                      <w:r w:rsidRPr="00101DF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1A1A1A"/>
                          <w:sz w:val="26"/>
                          <w:szCs w:val="26"/>
                          <w:u w:val="single"/>
                        </w:rPr>
                        <w:t>RUNNERS:</w:t>
                      </w:r>
                    </w:p>
                    <w:p w14:paraId="71B2A558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Collect time cards from timers.</w:t>
                      </w:r>
                    </w:p>
                    <w:p w14:paraId="6D7E1DA6" w14:textId="77777777" w:rsidR="00101DF9" w:rsidRPr="00101DF9" w:rsidRDefault="00101DF9" w:rsidP="00101DF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Collect DQ cards from the Referee</w:t>
                      </w:r>
                    </w:p>
                    <w:p w14:paraId="1A444CBD" w14:textId="77777777" w:rsidR="00101DF9" w:rsidRPr="00101DF9" w:rsidRDefault="00101DF9" w:rsidP="00101DF9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101DF9"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  <w:u w:color="1A1A1A"/>
                        </w:rPr>
                        <w:t>- Deliver cards to the Timekeeper's table.</w:t>
                      </w:r>
                    </w:p>
                    <w:p w14:paraId="5E09BAAD" w14:textId="77777777" w:rsidR="00435E49" w:rsidRPr="00101DF9" w:rsidRDefault="00435E49" w:rsidP="00101DF9">
                      <w:pPr>
                        <w:pStyle w:val="BodyText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5E49">
        <w:rPr>
          <w:noProof/>
        </w:rPr>
        <mc:AlternateContent>
          <mc:Choice Requires="wps">
            <w:drawing>
              <wp:anchor distT="0" distB="0" distL="114300" distR="114300" simplePos="0" relativeHeight="251682840" behindDoc="0" locked="0" layoutInCell="1" allowOverlap="1" wp14:anchorId="7434B457" wp14:editId="3BC3DD26">
                <wp:simplePos x="0" y="0"/>
                <wp:positionH relativeFrom="page">
                  <wp:posOffset>7217410</wp:posOffset>
                </wp:positionH>
                <wp:positionV relativeFrom="page">
                  <wp:posOffset>1280160</wp:posOffset>
                </wp:positionV>
                <wp:extent cx="2192020" cy="5852160"/>
                <wp:effectExtent l="0" t="0" r="0" b="0"/>
                <wp:wrapThrough wrapText="bothSides">
                  <wp:wrapPolygon edited="0">
                    <wp:start x="250" y="0"/>
                    <wp:lineTo x="250" y="21469"/>
                    <wp:lineTo x="21024" y="21469"/>
                    <wp:lineTo x="21024" y="0"/>
                    <wp:lineTo x="25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9E81" w14:textId="33984290" w:rsidR="00435E49" w:rsidRPr="00101DF9" w:rsidRDefault="00435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 WE ONLY HAVE TO WORK HOME MEETS?</w:t>
                            </w:r>
                          </w:p>
                          <w:p w14:paraId="1600B123" w14:textId="3F51D8D5" w:rsidR="00435E49" w:rsidRPr="00101DF9" w:rsidRDefault="00435E49" w:rsidP="00D01F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No.  We are required to provide half of the positions for an away meet as well.  Only concession and set-up are not used at away meets.</w:t>
                            </w:r>
                          </w:p>
                          <w:p w14:paraId="1831E7C6" w14:textId="77777777" w:rsidR="00435E49" w:rsidRPr="00101DF9" w:rsidRDefault="00435E49" w:rsidP="00435E49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 xml:space="preserve">IF I HAVE AN EMERGENCY HOW DO I GET MY POSITIN COVERED? </w:t>
                            </w:r>
                          </w:p>
                          <w:p w14:paraId="4D9552CC" w14:textId="77777777" w:rsidR="00435E49" w:rsidRPr="00101DF9" w:rsidRDefault="00435E49" w:rsidP="00435E4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 xml:space="preserve">It is your responsibility to get coverage for your position.  After you have coverage you must contact the volunteer coordinator as soon as possible so he/she can make adjustments if needed.  </w:t>
                            </w:r>
                          </w:p>
                          <w:p w14:paraId="74963AF7" w14:textId="77777777" w:rsidR="00435E49" w:rsidRPr="00101DF9" w:rsidRDefault="00435E49" w:rsidP="00435E49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HOW CAN I WATCH MY CHILD SWIM IF I HAVE A DUTY TO PERFORM?</w:t>
                            </w:r>
                          </w:p>
                          <w:p w14:paraId="42611449" w14:textId="2F86FECE" w:rsidR="00435E49" w:rsidRPr="00101DF9" w:rsidRDefault="00435E49" w:rsidP="00435E4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01DF9">
                              <w:rPr>
                                <w:rFonts w:ascii="Arial" w:hAnsi="Arial" w:cs="Arial"/>
                              </w:rPr>
                              <w:t>you</w:t>
                            </w:r>
                            <w:proofErr w:type="gramEnd"/>
                            <w:r w:rsidRPr="00101DF9">
                              <w:rPr>
                                <w:rFonts w:ascii="Arial" w:hAnsi="Arial" w:cs="Arial"/>
                              </w:rPr>
                              <w:t xml:space="preserve"> are more than welcome to step away from your job long enough to watch your swimmer.  </w:t>
                            </w:r>
                          </w:p>
                          <w:p w14:paraId="02A1DEB3" w14:textId="77777777" w:rsidR="00435E49" w:rsidRPr="00101DF9" w:rsidRDefault="00435E49" w:rsidP="00435E49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WHAT IF MY CHILD IS NOT SWIMMING AT THE MEET I SIGNED UP FOR?</w:t>
                            </w:r>
                          </w:p>
                          <w:p w14:paraId="16E91C2C" w14:textId="07C64B5F" w:rsidR="00435E49" w:rsidRPr="00101DF9" w:rsidRDefault="00435E49" w:rsidP="00435E49">
                            <w:pPr>
                              <w:pStyle w:val="BodyText3"/>
                              <w:numPr>
                                <w:ilvl w:val="0"/>
                                <w:numId w:val="1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101DF9">
                              <w:rPr>
                                <w:rFonts w:ascii="Arial" w:hAnsi="Arial" w:cs="Arial"/>
                              </w:rPr>
                              <w:t>If you</w:t>
                            </w:r>
                            <w:r w:rsidR="008E39C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101DF9">
                              <w:rPr>
                                <w:rFonts w:ascii="Arial" w:hAnsi="Arial" w:cs="Arial"/>
                              </w:rPr>
                              <w:t xml:space="preserve"> swimmer is not listed to swim but you signed up for a given date, you are still committed to that position.  </w:t>
                            </w:r>
                          </w:p>
                          <w:p w14:paraId="2154066B" w14:textId="77777777" w:rsidR="00435E49" w:rsidRPr="00101DF9" w:rsidRDefault="00435E49" w:rsidP="00435E49">
                            <w:pPr>
                              <w:pStyle w:val="BodyText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3E66A6" w14:textId="77777777" w:rsidR="00435E49" w:rsidRPr="00D01FCF" w:rsidRDefault="00435E49" w:rsidP="00D01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568.3pt;margin-top:100.8pt;width:172.6pt;height:460.8pt;z-index:251682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" mv:complextextbox="1" filled="f" stroked="f">
                <v:textbox>
                  <w:txbxContent>
                    <w:p w14:paraId="3F319E81" w14:textId="33984290" w:rsidR="00435E49" w:rsidRPr="00101DF9" w:rsidRDefault="00435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01DF9">
                        <w:rPr>
                          <w:rFonts w:ascii="Arial" w:hAnsi="Arial" w:cs="Arial"/>
                          <w:sz w:val="20"/>
                          <w:szCs w:val="20"/>
                        </w:rPr>
                        <w:t>DO WE ONLY HAVE TO WORK HOME MEETS?</w:t>
                      </w:r>
                    </w:p>
                    <w:p w14:paraId="1600B123" w14:textId="3F51D8D5" w:rsidR="00435E49" w:rsidRPr="00101DF9" w:rsidRDefault="00435E49" w:rsidP="00D01F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01DF9">
                        <w:rPr>
                          <w:rFonts w:ascii="Arial" w:hAnsi="Arial" w:cs="Arial"/>
                          <w:sz w:val="20"/>
                          <w:szCs w:val="20"/>
                        </w:rPr>
                        <w:t>No.  We are required to provide half of the positions for an away meet as well.  Only concession and set-up are not used at away meets.</w:t>
                      </w:r>
                    </w:p>
                    <w:p w14:paraId="1831E7C6" w14:textId="77777777" w:rsidR="00435E49" w:rsidRPr="00101DF9" w:rsidRDefault="00435E49" w:rsidP="00435E49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 xml:space="preserve">IF I HAVE AN EMERGENCY HOW DO I GET MY POSITIN COVERED? </w:t>
                      </w:r>
                    </w:p>
                    <w:p w14:paraId="4D9552CC" w14:textId="77777777" w:rsidR="00435E49" w:rsidRPr="00101DF9" w:rsidRDefault="00435E49" w:rsidP="00435E4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 xml:space="preserve">It is your responsibility to get coverage for your position.  After you have coverage you must contact the volunteer coordinator as soon as possible so he/she can make adjustments if needed.  </w:t>
                      </w:r>
                    </w:p>
                    <w:p w14:paraId="74963AF7" w14:textId="77777777" w:rsidR="00435E49" w:rsidRPr="00101DF9" w:rsidRDefault="00435E49" w:rsidP="00435E49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HOW CAN I WATCH MY CHILD SWIM IF I HAVE A DUTY TO PERFORM?</w:t>
                      </w:r>
                    </w:p>
                    <w:p w14:paraId="42611449" w14:textId="2F86FECE" w:rsidR="00435E49" w:rsidRPr="00101DF9" w:rsidRDefault="00435E49" w:rsidP="00435E49">
                      <w:pPr>
                        <w:pStyle w:val="BodyText3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proofErr w:type="gramStart"/>
                      <w:r w:rsidRPr="00101DF9">
                        <w:rPr>
                          <w:rFonts w:ascii="Arial" w:hAnsi="Arial" w:cs="Arial"/>
                        </w:rPr>
                        <w:t>you</w:t>
                      </w:r>
                      <w:proofErr w:type="gramEnd"/>
                      <w:r w:rsidRPr="00101DF9">
                        <w:rPr>
                          <w:rFonts w:ascii="Arial" w:hAnsi="Arial" w:cs="Arial"/>
                        </w:rPr>
                        <w:t xml:space="preserve"> are more than welcome to step away from your job long enough to watch your swimmer.  </w:t>
                      </w:r>
                    </w:p>
                    <w:p w14:paraId="02A1DEB3" w14:textId="77777777" w:rsidR="00435E49" w:rsidRPr="00101DF9" w:rsidRDefault="00435E49" w:rsidP="00435E49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WHAT IF MY CHILD IS NOT SWIMMING AT THE MEET I SIGNED UP FOR?</w:t>
                      </w:r>
                    </w:p>
                    <w:p w14:paraId="16E91C2C" w14:textId="07C64B5F" w:rsidR="00435E49" w:rsidRPr="00101DF9" w:rsidRDefault="00435E49" w:rsidP="00435E49">
                      <w:pPr>
                        <w:pStyle w:val="BodyText3"/>
                        <w:numPr>
                          <w:ilvl w:val="0"/>
                          <w:numId w:val="1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101DF9">
                        <w:rPr>
                          <w:rFonts w:ascii="Arial" w:hAnsi="Arial" w:cs="Arial"/>
                        </w:rPr>
                        <w:t>If you</w:t>
                      </w:r>
                      <w:r w:rsidR="008E39CB">
                        <w:rPr>
                          <w:rFonts w:ascii="Arial" w:hAnsi="Arial" w:cs="Arial"/>
                        </w:rPr>
                        <w:t>r</w:t>
                      </w:r>
                      <w:r w:rsidRPr="00101DF9">
                        <w:rPr>
                          <w:rFonts w:ascii="Arial" w:hAnsi="Arial" w:cs="Arial"/>
                        </w:rPr>
                        <w:t xml:space="preserve"> swimmer is not listed to swim but you signed up for a given date, you are still committed to that position.  </w:t>
                      </w:r>
                    </w:p>
                    <w:p w14:paraId="2154066B" w14:textId="77777777" w:rsidR="00435E49" w:rsidRPr="00101DF9" w:rsidRDefault="00435E49" w:rsidP="00435E49">
                      <w:pPr>
                        <w:pStyle w:val="BodyText3"/>
                        <w:rPr>
                          <w:rFonts w:ascii="Arial" w:hAnsi="Arial" w:cs="Arial"/>
                        </w:rPr>
                      </w:pPr>
                    </w:p>
                    <w:p w14:paraId="733E66A6" w14:textId="77777777" w:rsidR="00435E49" w:rsidRPr="00D01FCF" w:rsidRDefault="00435E49" w:rsidP="00D01FC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1FCF" w:rsidRPr="00D01FCF">
        <w:t xml:space="preserve"> </w:t>
      </w:r>
      <w:r w:rsidR="009B08D8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3D04066" wp14:editId="57435A47">
                <wp:simplePos x="0" y="0"/>
                <wp:positionH relativeFrom="page">
                  <wp:posOffset>640080</wp:posOffset>
                </wp:positionH>
                <wp:positionV relativeFrom="page">
                  <wp:posOffset>640080</wp:posOffset>
                </wp:positionV>
                <wp:extent cx="6583680" cy="64008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00" y="20571"/>
                    <wp:lineTo x="21500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E3C61F" w14:textId="77777777" w:rsidR="00435E49" w:rsidRPr="00471BD9" w:rsidRDefault="00435E49" w:rsidP="009D56BE">
                            <w:pPr>
                              <w:pStyle w:val="Heading1"/>
                            </w:pPr>
                            <w:r>
                              <w:t>WE CAN’T DO IT WITHOUT YOU!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9" style="position:absolute;margin-left:50.4pt;margin-top:50.4pt;width:518.4pt;height:50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" fillcolor="#434342 [3215]" stroked="f" strokecolor="#4a7ebb" strokeweight="1.5pt">
                <v:shadow opacity="22938f" mv:blur="38100f" offset="0,2pt"/>
                <v:textbox inset=",7.2pt,,7.2pt">
                  <w:txbxContent>
                    <w:p w14:paraId="03E3C61F" w14:textId="77777777" w:rsidR="00435E49" w:rsidRPr="00471BD9" w:rsidRDefault="00435E49" w:rsidP="009D56BE">
                      <w:pPr>
                        <w:pStyle w:val="Heading1"/>
                      </w:pPr>
                      <w:r>
                        <w:t>WE CAN’T DO IT WITHOUT YOU!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380AC0" wp14:editId="03EA95EF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197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75" y="20571"/>
                    <wp:lineTo x="21475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0BEC82" w14:textId="77777777" w:rsidR="00435E49" w:rsidRDefault="00435E49" w:rsidP="009D56BE">
                            <w:pPr>
                              <w:pStyle w:val="Heading2"/>
                            </w:pPr>
                            <w:r>
                              <w:t>Q&amp;A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68.8pt;margin-top:50.4pt;width:173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" fillcolor="#f96a1b [3205]" stroked="f" strokecolor="#4a7ebb" strokeweight="1.5pt">
                <v:stroke o:forcedash="t"/>
                <v:shadow opacity="22938f" mv:blur="38100f" offset="0,2pt"/>
                <v:textbox inset=",14.4pt,,14.4pt">
                  <w:txbxContent>
                    <w:p w14:paraId="750BEC82" w14:textId="77777777" w:rsidR="00435E49" w:rsidRDefault="00435E49" w:rsidP="009D56BE">
                      <w:pPr>
                        <w:pStyle w:val="Heading2"/>
                      </w:pPr>
                      <w:r>
                        <w:t>Q&amp;A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9D56BE" w:rsidSect="001278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F1A91" w14:textId="77777777" w:rsidR="00CE1B81" w:rsidRDefault="00CE1B81">
      <w:r>
        <w:separator/>
      </w:r>
    </w:p>
  </w:endnote>
  <w:endnote w:type="continuationSeparator" w:id="0">
    <w:p w14:paraId="475DB31F" w14:textId="77777777" w:rsidR="00CE1B81" w:rsidRDefault="00CE1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06113" w14:textId="77777777" w:rsidR="00435E49" w:rsidRDefault="00435E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A3061" w14:textId="77777777" w:rsidR="00435E49" w:rsidRDefault="00435E4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A5B44" w14:textId="77777777" w:rsidR="00435E49" w:rsidRDefault="00435E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E181D" w14:textId="77777777" w:rsidR="00CE1B81" w:rsidRDefault="00CE1B81">
      <w:r>
        <w:separator/>
      </w:r>
    </w:p>
  </w:footnote>
  <w:footnote w:type="continuationSeparator" w:id="0">
    <w:p w14:paraId="3C302F4E" w14:textId="77777777" w:rsidR="00CE1B81" w:rsidRDefault="00CE1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7D11C" w14:textId="77777777" w:rsidR="00435E49" w:rsidRDefault="00435E4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8E144" w14:textId="77777777" w:rsidR="00435E49" w:rsidRDefault="00435E49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2D605018" wp14:editId="62ED796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4B57C966" wp14:editId="01D62B7F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34342 [3215]" strokecolor="#aeafb1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04F47A9" wp14:editId="4C7CCB6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aeafb1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6A950BCE" wp14:editId="72F2DDA9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cdd7d9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6A2E97F3" wp14:editId="1888335A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97b7e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49F32" w14:textId="77777777" w:rsidR="00435E49" w:rsidRDefault="00435E49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C26B0A7" wp14:editId="3353CFE9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315BDDEF" wp14:editId="2C5DEDD2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2A795C85" wp14:editId="0CDF1BE2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663D5E1A" wp14:editId="5B5003B4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aeafb1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27AAFEB0" wp14:editId="65F967CC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aeafb1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C0FF05A" wp14:editId="7A846E1B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34342 [3215]" strokecolor="#aeafb1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4580F19A" wp14:editId="7EC17B15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34342 [3215]" strokecolor="#aeafb1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5F9BC22C" wp14:editId="75750166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34342 [3215]" strokecolor="#aeafb1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4C3AA15" wp14:editId="01609D35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97b7e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7BA8DB" wp14:editId="0D09D904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97b7e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DD72C6B" wp14:editId="52CFE707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97b7e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262"/>
    <w:multiLevelType w:val="hybridMultilevel"/>
    <w:tmpl w:val="3AF2D938"/>
    <w:lvl w:ilvl="0" w:tplc="E0DAB076">
      <w:start w:val="2017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252BF"/>
    <w:multiLevelType w:val="hybridMultilevel"/>
    <w:tmpl w:val="5F666AD8"/>
    <w:lvl w:ilvl="0" w:tplc="8508E6E4">
      <w:start w:val="2017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45BCF"/>
    <w:multiLevelType w:val="hybridMultilevel"/>
    <w:tmpl w:val="FAEE07CC"/>
    <w:lvl w:ilvl="0" w:tplc="9D30E822">
      <w:start w:val="2017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116CC"/>
    <w:multiLevelType w:val="hybridMultilevel"/>
    <w:tmpl w:val="3392F558"/>
    <w:lvl w:ilvl="0" w:tplc="C15A145A">
      <w:start w:val="2017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F76A8A"/>
    <w:multiLevelType w:val="hybridMultilevel"/>
    <w:tmpl w:val="FD287486"/>
    <w:lvl w:ilvl="0" w:tplc="2C8A1B48">
      <w:start w:val="2017"/>
      <w:numFmt w:val="bullet"/>
      <w:lvlText w:val="-"/>
      <w:lvlJc w:val="left"/>
      <w:pPr>
        <w:ind w:left="108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CDB539A"/>
    <w:multiLevelType w:val="hybridMultilevel"/>
    <w:tmpl w:val="224AF2E4"/>
    <w:lvl w:ilvl="0" w:tplc="0B809D04">
      <w:start w:val="2017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D56BE"/>
    <w:rsid w:val="000B6EBA"/>
    <w:rsid w:val="00101DF9"/>
    <w:rsid w:val="0012781F"/>
    <w:rsid w:val="00137213"/>
    <w:rsid w:val="00271C5C"/>
    <w:rsid w:val="002813F6"/>
    <w:rsid w:val="00435E49"/>
    <w:rsid w:val="004A3EA1"/>
    <w:rsid w:val="006550F3"/>
    <w:rsid w:val="00880CAA"/>
    <w:rsid w:val="008E39CB"/>
    <w:rsid w:val="009B08D8"/>
    <w:rsid w:val="009B68E4"/>
    <w:rsid w:val="009D017C"/>
    <w:rsid w:val="009D56BE"/>
    <w:rsid w:val="00A843FA"/>
    <w:rsid w:val="00C43C8C"/>
    <w:rsid w:val="00CC44D3"/>
    <w:rsid w:val="00CE1B81"/>
    <w:rsid w:val="00D01FCF"/>
    <w:rsid w:val="00D35280"/>
    <w:rsid w:val="00D75B47"/>
    <w:rsid w:val="00DC1774"/>
    <w:rsid w:val="00DF5512"/>
    <w:rsid w:val="00E6601D"/>
    <w:rsid w:val="00EF70C2"/>
    <w:rsid w:val="00F31341"/>
    <w:rsid w:val="00FF6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D32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4" w:uiPriority="9" w:qFormat="1"/>
    <w:lsdException w:name="Subtitle" w:uiPriority="11" w:qFormat="1"/>
    <w:lsdException w:name="Body Text 2" w:uiPriority="99"/>
    <w:lsdException w:name="Body Text 3" w:uiPriority="99"/>
  </w:latentStyles>
  <w:style w:type="paragraph" w:default="1" w:styleId="Normal">
    <w:name w:val="Normal"/>
    <w:qFormat/>
    <w:rsid w:val="009D56BE"/>
    <w:pPr>
      <w:spacing w:after="0"/>
    </w:pPr>
  </w:style>
  <w:style w:type="paragraph" w:styleId="Heading1">
    <w:name w:val="heading 1"/>
    <w:basedOn w:val="Normal"/>
    <w:link w:val="Heading1Char"/>
    <w:uiPriority w:val="9"/>
    <w:qFormat/>
    <w:rsid w:val="005155DC"/>
    <w:pPr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jc w:val="center"/>
      <w:outlineLvl w:val="2"/>
    </w:pPr>
    <w:rPr>
      <w:rFonts w:asciiTheme="majorHAnsi" w:eastAsiaTheme="majorEastAsia" w:hAnsiTheme="majorHAnsi" w:cstheme="majorBidi"/>
      <w:bCs/>
      <w:color w:val="5A5C5E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jc w:val="center"/>
      <w:outlineLvl w:val="3"/>
    </w:pPr>
    <w:rPr>
      <w:rFonts w:asciiTheme="majorHAnsi" w:eastAsiaTheme="majorEastAsia" w:hAnsiTheme="majorHAnsi" w:cstheme="majorBidi"/>
      <w:bCs/>
      <w:iCs/>
      <w:color w:val="F96A1B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outlineLvl w:val="4"/>
    </w:pPr>
    <w:rPr>
      <w:rFonts w:asciiTheme="majorHAnsi" w:eastAsiaTheme="majorEastAsia" w:hAnsiTheme="majorHAnsi" w:cstheme="majorBidi"/>
      <w:color w:val="F96A1B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A5C5E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F96A1B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F96A1B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12121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12121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12121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12121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12121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12121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96A1B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F96A1B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line="480" w:lineRule="exact"/>
      <w:jc w:val="center"/>
    </w:pPr>
    <w:rPr>
      <w:color w:val="B4B4B2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4B4B2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34342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34342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jc w:val="center"/>
    </w:pPr>
    <w:rPr>
      <w:b/>
      <w:color w:val="434342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34342" w:themeColor="text2"/>
      <w:sz w:val="20"/>
    </w:rPr>
  </w:style>
  <w:style w:type="paragraph" w:styleId="ListParagraph">
    <w:name w:val="List Paragraph"/>
    <w:basedOn w:val="Normal"/>
    <w:rsid w:val="00D01F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2" w:uiPriority="9" w:qFormat="1"/>
    <w:lsdException w:name="heading 4" w:uiPriority="9" w:qFormat="1"/>
    <w:lsdException w:name="Subtitle" w:uiPriority="11" w:qFormat="1"/>
    <w:lsdException w:name="Body Text 2" w:uiPriority="99"/>
    <w:lsdException w:name="Body Text 3" w:uiPriority="99"/>
  </w:latentStyles>
  <w:style w:type="paragraph" w:default="1" w:styleId="Normal">
    <w:name w:val="Normal"/>
    <w:qFormat/>
    <w:rsid w:val="009D56BE"/>
    <w:pPr>
      <w:spacing w:after="0"/>
    </w:pPr>
  </w:style>
  <w:style w:type="paragraph" w:styleId="Heading1">
    <w:name w:val="heading 1"/>
    <w:basedOn w:val="Normal"/>
    <w:link w:val="Heading1Char"/>
    <w:uiPriority w:val="9"/>
    <w:qFormat/>
    <w:rsid w:val="005155DC"/>
    <w:pPr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jc w:val="center"/>
      <w:outlineLvl w:val="2"/>
    </w:pPr>
    <w:rPr>
      <w:rFonts w:asciiTheme="majorHAnsi" w:eastAsiaTheme="majorEastAsia" w:hAnsiTheme="majorHAnsi" w:cstheme="majorBidi"/>
      <w:bCs/>
      <w:color w:val="5A5C5E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jc w:val="center"/>
      <w:outlineLvl w:val="3"/>
    </w:pPr>
    <w:rPr>
      <w:rFonts w:asciiTheme="majorHAnsi" w:eastAsiaTheme="majorEastAsia" w:hAnsiTheme="majorHAnsi" w:cstheme="majorBidi"/>
      <w:bCs/>
      <w:iCs/>
      <w:color w:val="F96A1B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outlineLvl w:val="4"/>
    </w:pPr>
    <w:rPr>
      <w:rFonts w:asciiTheme="majorHAnsi" w:eastAsiaTheme="majorEastAsia" w:hAnsiTheme="majorHAnsi" w:cstheme="majorBidi"/>
      <w:color w:val="F96A1B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A5C5E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F96A1B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F96A1B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12121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12121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12121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12121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12121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12121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96A1B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F96A1B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line="480" w:lineRule="exact"/>
      <w:jc w:val="center"/>
    </w:pPr>
    <w:rPr>
      <w:color w:val="B4B4B2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4B4B2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34342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34342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jc w:val="center"/>
    </w:pPr>
    <w:rPr>
      <w:b/>
      <w:color w:val="434342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34342" w:themeColor="text2"/>
      <w:sz w:val="20"/>
    </w:rPr>
  </w:style>
  <w:style w:type="paragraph" w:styleId="ListParagraph">
    <w:name w:val="List Paragraph"/>
    <w:basedOn w:val="Normal"/>
    <w:rsid w:val="00D01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3</TotalTime>
  <Pages>2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Kiersten Dickenson</dc:creator>
  <cp:keywords/>
  <dc:description/>
  <cp:lastModifiedBy>Kiersten Dickenson</cp:lastModifiedBy>
  <cp:revision>2</cp:revision>
  <cp:lastPrinted>2017-05-02T01:39:00Z</cp:lastPrinted>
  <dcterms:created xsi:type="dcterms:W3CDTF">2018-04-24T00:35:00Z</dcterms:created>
  <dcterms:modified xsi:type="dcterms:W3CDTF">2018-04-24T00:35:00Z</dcterms:modified>
  <cp:category/>
</cp:coreProperties>
</file>